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88A685" w14:textId="77777777" w:rsidR="00035AB9" w:rsidRPr="007D5AE5" w:rsidRDefault="00035AB9" w:rsidP="00035AB9">
      <w:pPr>
        <w:rPr>
          <w:sz w:val="22"/>
          <w:szCs w:val="22"/>
        </w:rPr>
      </w:pPr>
      <w:r w:rsidRPr="007D5AE5">
        <w:rPr>
          <w:sz w:val="22"/>
          <w:szCs w:val="22"/>
        </w:rPr>
        <w:t>Max Mustermann</w:t>
      </w:r>
    </w:p>
    <w:p w14:paraId="0888A686" w14:textId="77777777" w:rsidR="00035AB9" w:rsidRPr="007D5AE5" w:rsidRDefault="00035AB9" w:rsidP="00035AB9">
      <w:pPr>
        <w:rPr>
          <w:sz w:val="22"/>
          <w:szCs w:val="22"/>
        </w:rPr>
      </w:pPr>
      <w:r w:rsidRPr="007D5AE5">
        <w:rPr>
          <w:sz w:val="22"/>
          <w:szCs w:val="22"/>
        </w:rPr>
        <w:t>Musterstr. 22</w:t>
      </w:r>
    </w:p>
    <w:p w14:paraId="0888A687" w14:textId="20FBEE09" w:rsidR="00035AB9" w:rsidRPr="007D5AE5" w:rsidRDefault="00585E11" w:rsidP="00035AB9">
      <w:pPr>
        <w:rPr>
          <w:sz w:val="22"/>
          <w:szCs w:val="22"/>
        </w:rPr>
      </w:pPr>
      <w:r>
        <w:rPr>
          <w:sz w:val="22"/>
          <w:szCs w:val="22"/>
        </w:rPr>
        <w:t>85221</w:t>
      </w:r>
      <w:r w:rsidR="00035AB9" w:rsidRPr="007D5AE5">
        <w:rPr>
          <w:sz w:val="22"/>
          <w:szCs w:val="22"/>
        </w:rPr>
        <w:t xml:space="preserve"> Musterdorf</w:t>
      </w:r>
    </w:p>
    <w:p w14:paraId="0888A688" w14:textId="49042163" w:rsidR="00035AB9" w:rsidRPr="007D5AE5" w:rsidRDefault="00035AB9" w:rsidP="00035AB9">
      <w:pPr>
        <w:rPr>
          <w:sz w:val="22"/>
          <w:szCs w:val="22"/>
        </w:rPr>
      </w:pPr>
      <w:r w:rsidRPr="007D5AE5">
        <w:rPr>
          <w:sz w:val="22"/>
          <w:szCs w:val="22"/>
        </w:rPr>
        <w:t>Telefon</w:t>
      </w:r>
      <w:r w:rsidR="00585E11">
        <w:rPr>
          <w:sz w:val="22"/>
          <w:szCs w:val="22"/>
        </w:rPr>
        <w:t>: 08131/</w:t>
      </w:r>
      <w:r w:rsidRPr="007D5AE5">
        <w:rPr>
          <w:sz w:val="22"/>
          <w:szCs w:val="22"/>
        </w:rPr>
        <w:t xml:space="preserve"> 567898</w:t>
      </w:r>
    </w:p>
    <w:p w14:paraId="0888A689" w14:textId="77777777" w:rsidR="00035AB9" w:rsidRPr="007D5AE5" w:rsidRDefault="00035AB9" w:rsidP="00035AB9">
      <w:pPr>
        <w:rPr>
          <w:sz w:val="22"/>
          <w:szCs w:val="22"/>
        </w:rPr>
      </w:pPr>
      <w:r w:rsidRPr="007D5AE5">
        <w:rPr>
          <w:sz w:val="22"/>
          <w:szCs w:val="22"/>
        </w:rPr>
        <w:t>⁭</w:t>
      </w:r>
    </w:p>
    <w:p w14:paraId="0888A68A" w14:textId="77777777" w:rsidR="00035AB9" w:rsidRPr="007D5AE5" w:rsidRDefault="00035AB9" w:rsidP="00035AB9">
      <w:pPr>
        <w:rPr>
          <w:sz w:val="22"/>
          <w:szCs w:val="22"/>
        </w:rPr>
      </w:pPr>
      <w:r w:rsidRPr="007D5AE5">
        <w:rPr>
          <w:sz w:val="22"/>
          <w:szCs w:val="22"/>
        </w:rPr>
        <w:t>⁭</w:t>
      </w:r>
    </w:p>
    <w:p w14:paraId="0888A68B" w14:textId="77777777" w:rsidR="00035AB9" w:rsidRPr="007D5AE5" w:rsidRDefault="00035AB9" w:rsidP="00035AB9">
      <w:pPr>
        <w:rPr>
          <w:sz w:val="22"/>
          <w:szCs w:val="22"/>
        </w:rPr>
      </w:pPr>
      <w:r w:rsidRPr="007D5AE5">
        <w:rPr>
          <w:sz w:val="22"/>
          <w:szCs w:val="22"/>
        </w:rPr>
        <w:t>⁭</w:t>
      </w:r>
    </w:p>
    <w:p w14:paraId="0888A68C" w14:textId="77777777" w:rsidR="00035AB9" w:rsidRPr="007D5AE5" w:rsidRDefault="00035AB9" w:rsidP="00035AB9">
      <w:pPr>
        <w:rPr>
          <w:sz w:val="22"/>
          <w:szCs w:val="22"/>
        </w:rPr>
      </w:pPr>
      <w:r w:rsidRPr="007D5AE5">
        <w:rPr>
          <w:sz w:val="22"/>
          <w:szCs w:val="22"/>
        </w:rPr>
        <w:t>⁭</w:t>
      </w:r>
    </w:p>
    <w:p w14:paraId="61A8773E" w14:textId="77777777" w:rsidR="0059110A" w:rsidRDefault="0059110A" w:rsidP="00035AB9">
      <w:pPr>
        <w:rPr>
          <w:sz w:val="22"/>
          <w:szCs w:val="22"/>
        </w:rPr>
      </w:pPr>
      <w:r w:rsidRPr="0059110A">
        <w:rPr>
          <w:sz w:val="22"/>
          <w:szCs w:val="22"/>
        </w:rPr>
        <w:t xml:space="preserve">Maschinenmuster AG </w:t>
      </w:r>
    </w:p>
    <w:p w14:paraId="0888A68E" w14:textId="16F37A31" w:rsidR="00035AB9" w:rsidRPr="007D5AE5" w:rsidRDefault="00035AB9" w:rsidP="00035AB9">
      <w:pPr>
        <w:rPr>
          <w:sz w:val="22"/>
          <w:szCs w:val="22"/>
        </w:rPr>
      </w:pPr>
      <w:r w:rsidRPr="007D5AE5">
        <w:rPr>
          <w:sz w:val="22"/>
          <w:szCs w:val="22"/>
        </w:rPr>
        <w:t>Frau Maria Muster</w:t>
      </w:r>
    </w:p>
    <w:p w14:paraId="0888A68F" w14:textId="77777777" w:rsidR="00035AB9" w:rsidRPr="007D5AE5" w:rsidRDefault="00035AB9" w:rsidP="00035AB9">
      <w:pPr>
        <w:rPr>
          <w:sz w:val="22"/>
          <w:szCs w:val="22"/>
        </w:rPr>
      </w:pPr>
      <w:r w:rsidRPr="007D5AE5">
        <w:rPr>
          <w:sz w:val="22"/>
          <w:szCs w:val="22"/>
        </w:rPr>
        <w:t>Musterring.1</w:t>
      </w:r>
    </w:p>
    <w:p w14:paraId="0888A690" w14:textId="77777777" w:rsidR="00035AB9" w:rsidRPr="007D5AE5" w:rsidRDefault="00035AB9" w:rsidP="00035AB9">
      <w:pPr>
        <w:rPr>
          <w:sz w:val="22"/>
          <w:szCs w:val="22"/>
        </w:rPr>
      </w:pPr>
      <w:r w:rsidRPr="007D5AE5">
        <w:rPr>
          <w:sz w:val="22"/>
          <w:szCs w:val="22"/>
        </w:rPr>
        <w:t>98765 Musterstadt</w:t>
      </w:r>
    </w:p>
    <w:p w14:paraId="0888A691" w14:textId="77777777" w:rsidR="00035AB9" w:rsidRPr="007D5AE5" w:rsidRDefault="00035AB9" w:rsidP="00035AB9">
      <w:pPr>
        <w:jc w:val="right"/>
        <w:rPr>
          <w:sz w:val="22"/>
          <w:szCs w:val="22"/>
        </w:rPr>
      </w:pPr>
      <w:r w:rsidRPr="007D5AE5">
        <w:rPr>
          <w:sz w:val="22"/>
          <w:szCs w:val="22"/>
        </w:rPr>
        <w:t>22. Juli 20..</w:t>
      </w:r>
    </w:p>
    <w:p w14:paraId="0888A692" w14:textId="77777777" w:rsidR="00035AB9" w:rsidRPr="007D5AE5" w:rsidRDefault="00035AB9" w:rsidP="00035AB9">
      <w:pPr>
        <w:rPr>
          <w:sz w:val="22"/>
          <w:szCs w:val="22"/>
        </w:rPr>
      </w:pPr>
      <w:r w:rsidRPr="007D5AE5">
        <w:rPr>
          <w:sz w:val="22"/>
          <w:szCs w:val="22"/>
        </w:rPr>
        <w:t>⁭</w:t>
      </w:r>
    </w:p>
    <w:p w14:paraId="0888A693" w14:textId="77777777" w:rsidR="00035AB9" w:rsidRPr="007D5AE5" w:rsidRDefault="00035AB9" w:rsidP="00035AB9">
      <w:pPr>
        <w:rPr>
          <w:sz w:val="22"/>
          <w:szCs w:val="22"/>
        </w:rPr>
      </w:pPr>
      <w:r w:rsidRPr="007D5AE5">
        <w:rPr>
          <w:sz w:val="22"/>
          <w:szCs w:val="22"/>
        </w:rPr>
        <w:t>⁭</w:t>
      </w:r>
    </w:p>
    <w:p w14:paraId="0888A694" w14:textId="080B6BEA" w:rsidR="00035AB9" w:rsidRPr="007D5AE5" w:rsidRDefault="00035AB9" w:rsidP="00035AB9">
      <w:pPr>
        <w:rPr>
          <w:sz w:val="22"/>
          <w:szCs w:val="22"/>
        </w:rPr>
      </w:pPr>
      <w:r w:rsidRPr="007D5AE5">
        <w:rPr>
          <w:sz w:val="22"/>
          <w:szCs w:val="22"/>
        </w:rPr>
        <w:t xml:space="preserve">Ausbildungsplatz zum </w:t>
      </w:r>
      <w:r w:rsidR="007003EB">
        <w:rPr>
          <w:sz w:val="22"/>
          <w:szCs w:val="22"/>
        </w:rPr>
        <w:t>Feinwerkmechaniker</w:t>
      </w:r>
    </w:p>
    <w:p w14:paraId="0888A695" w14:textId="77777777" w:rsidR="00035AB9" w:rsidRPr="007D5AE5" w:rsidRDefault="00035AB9" w:rsidP="00035AB9">
      <w:pPr>
        <w:rPr>
          <w:sz w:val="22"/>
          <w:szCs w:val="22"/>
        </w:rPr>
      </w:pPr>
      <w:r w:rsidRPr="007D5AE5">
        <w:rPr>
          <w:sz w:val="22"/>
          <w:szCs w:val="22"/>
        </w:rPr>
        <w:t>⁭</w:t>
      </w:r>
    </w:p>
    <w:p w14:paraId="0888A696" w14:textId="77777777" w:rsidR="00035AB9" w:rsidRPr="007D5AE5" w:rsidRDefault="00035AB9" w:rsidP="00035AB9">
      <w:pPr>
        <w:rPr>
          <w:sz w:val="22"/>
          <w:szCs w:val="22"/>
        </w:rPr>
      </w:pPr>
      <w:r w:rsidRPr="007D5AE5">
        <w:rPr>
          <w:sz w:val="22"/>
          <w:szCs w:val="22"/>
        </w:rPr>
        <w:t>Sehr geehrte Frau Muster,</w:t>
      </w:r>
    </w:p>
    <w:p w14:paraId="0888A697" w14:textId="77777777" w:rsidR="00035AB9" w:rsidRPr="007D5AE5" w:rsidRDefault="00035AB9" w:rsidP="00035AB9">
      <w:pPr>
        <w:rPr>
          <w:sz w:val="22"/>
          <w:szCs w:val="22"/>
        </w:rPr>
      </w:pPr>
      <w:r w:rsidRPr="007D5AE5">
        <w:rPr>
          <w:sz w:val="22"/>
          <w:szCs w:val="22"/>
        </w:rPr>
        <w:t>⁭</w:t>
      </w:r>
    </w:p>
    <w:p w14:paraId="10E6A342" w14:textId="0F977C0C" w:rsidR="004A64A3" w:rsidRPr="007D5AE5" w:rsidRDefault="00E123AB">
      <w:pPr>
        <w:rPr>
          <w:sz w:val="22"/>
          <w:szCs w:val="22"/>
        </w:rPr>
      </w:pPr>
      <w:r>
        <w:rPr>
          <w:sz w:val="22"/>
          <w:szCs w:val="22"/>
        </w:rPr>
        <w:t>während</w:t>
      </w:r>
      <w:r w:rsidR="00035AB9" w:rsidRPr="007D5AE5">
        <w:rPr>
          <w:sz w:val="22"/>
          <w:szCs w:val="22"/>
        </w:rPr>
        <w:t xml:space="preserve"> meinem Schnupperpraktikum bei der </w:t>
      </w:r>
      <w:r w:rsidR="00612101" w:rsidRPr="007D5AE5">
        <w:rPr>
          <w:sz w:val="22"/>
          <w:szCs w:val="22"/>
        </w:rPr>
        <w:t>Maschi</w:t>
      </w:r>
      <w:r w:rsidR="00035AB9" w:rsidRPr="007D5AE5">
        <w:rPr>
          <w:sz w:val="22"/>
          <w:szCs w:val="22"/>
        </w:rPr>
        <w:t xml:space="preserve">nenmuster AG in Musterstadt prüfte ich die Funktion von Hydraulikpressen und erledigte kleinere Montagearbeiten. </w:t>
      </w:r>
      <w:r>
        <w:rPr>
          <w:sz w:val="22"/>
          <w:szCs w:val="22"/>
        </w:rPr>
        <w:t>Im Praktikum</w:t>
      </w:r>
      <w:r w:rsidR="004A64A3" w:rsidRPr="007D5AE5">
        <w:rPr>
          <w:sz w:val="22"/>
          <w:szCs w:val="22"/>
        </w:rPr>
        <w:t xml:space="preserve"> </w:t>
      </w:r>
      <w:r w:rsidR="00EC0941" w:rsidRPr="007D5AE5">
        <w:rPr>
          <w:sz w:val="22"/>
          <w:szCs w:val="22"/>
        </w:rPr>
        <w:t xml:space="preserve">erfuhr ich von einem Mitarbeiter, dass Sie nächstes Jahr wieder Ausbildungsplätze zu vergeben haben. </w:t>
      </w:r>
    </w:p>
    <w:p w14:paraId="789C821B" w14:textId="77777777" w:rsidR="004A64A3" w:rsidRPr="007D5AE5" w:rsidRDefault="004A64A3">
      <w:pPr>
        <w:rPr>
          <w:sz w:val="22"/>
          <w:szCs w:val="22"/>
        </w:rPr>
      </w:pPr>
    </w:p>
    <w:p w14:paraId="60A3A2AE" w14:textId="293EA250" w:rsidR="00EC0941" w:rsidRPr="007D5AE5" w:rsidRDefault="00EC0941">
      <w:pPr>
        <w:rPr>
          <w:sz w:val="22"/>
          <w:szCs w:val="22"/>
        </w:rPr>
      </w:pPr>
      <w:r w:rsidRPr="007D5AE5">
        <w:rPr>
          <w:sz w:val="22"/>
          <w:szCs w:val="22"/>
        </w:rPr>
        <w:t xml:space="preserve">Im Juni kommenden Jahres schließe ich die Realschule in Musterdorf ab. Schon jetzt möchte ich meine nächsten Schritte in Richtung Beruf planen. Darum bewerbe ich mich bei Ihnen um </w:t>
      </w:r>
      <w:r w:rsidR="00585E11">
        <w:rPr>
          <w:sz w:val="22"/>
          <w:szCs w:val="22"/>
        </w:rPr>
        <w:t>einen Ausbildungsplatz ab September</w:t>
      </w:r>
      <w:r w:rsidRPr="007D5AE5">
        <w:rPr>
          <w:sz w:val="22"/>
          <w:szCs w:val="22"/>
        </w:rPr>
        <w:t xml:space="preserve"> kommenden Jahres.</w:t>
      </w:r>
    </w:p>
    <w:p w14:paraId="00A4E51A" w14:textId="77777777" w:rsidR="00EC0941" w:rsidRPr="007D5AE5" w:rsidRDefault="00EC0941">
      <w:pPr>
        <w:rPr>
          <w:sz w:val="22"/>
          <w:szCs w:val="22"/>
        </w:rPr>
      </w:pPr>
    </w:p>
    <w:p w14:paraId="2E39D250" w14:textId="1D6B006F" w:rsidR="00D93218" w:rsidRPr="007D5AE5" w:rsidRDefault="00035AB9" w:rsidP="00D93218">
      <w:pPr>
        <w:rPr>
          <w:sz w:val="22"/>
          <w:szCs w:val="22"/>
        </w:rPr>
      </w:pPr>
      <w:r w:rsidRPr="007D5AE5">
        <w:rPr>
          <w:sz w:val="22"/>
          <w:szCs w:val="22"/>
        </w:rPr>
        <w:t xml:space="preserve">Für den Beruf des </w:t>
      </w:r>
      <w:r w:rsidR="007003EB">
        <w:rPr>
          <w:sz w:val="22"/>
          <w:szCs w:val="22"/>
        </w:rPr>
        <w:t>Feinwerkmechanikers</w:t>
      </w:r>
      <w:r w:rsidRPr="007D5AE5">
        <w:rPr>
          <w:sz w:val="22"/>
          <w:szCs w:val="22"/>
        </w:rPr>
        <w:t xml:space="preserve"> befähigen mich aber auch meine guten Noten in Mathematik, vor allem in Geometrie. Meine Fachlehrer loben meine handwerklichen Fähigkeiten und die exakte Ausführung meiner Arbeiten. Das Bearbeiten und Formen von Materialien macht mir besondere Freude. Zudem kann ich mit MS Office und mit einem aktuellen CAD-Programm umgehen.</w:t>
      </w:r>
      <w:r w:rsidR="00D93218" w:rsidRPr="007D5AE5">
        <w:rPr>
          <w:sz w:val="22"/>
          <w:szCs w:val="22"/>
        </w:rPr>
        <w:t xml:space="preserve"> Bereits im Praktikum hatte ich die Möglichkeit Ihnen mein Engagement, meine gute Auffassungsgabe und mein technisches Geschick zu zeigen. Dies können Sie dem beiliegenden Praktikumszeugnis auch entnehmen. </w:t>
      </w:r>
    </w:p>
    <w:p w14:paraId="0888A69A" w14:textId="65E8C77C" w:rsidR="00035AB9" w:rsidRPr="007D5AE5" w:rsidRDefault="00035AB9">
      <w:pPr>
        <w:rPr>
          <w:sz w:val="22"/>
          <w:szCs w:val="22"/>
        </w:rPr>
      </w:pPr>
    </w:p>
    <w:p w14:paraId="03D960C7" w14:textId="36831DD0" w:rsidR="00340BDB" w:rsidRPr="007D5AE5" w:rsidRDefault="00340BDB">
      <w:pPr>
        <w:rPr>
          <w:sz w:val="22"/>
          <w:szCs w:val="22"/>
        </w:rPr>
      </w:pPr>
      <w:r w:rsidRPr="007D5AE5">
        <w:rPr>
          <w:sz w:val="22"/>
          <w:szCs w:val="22"/>
        </w:rPr>
        <w:t>Das angenehme Betriebsklima und der Austausch</w:t>
      </w:r>
      <w:r w:rsidR="00541E68">
        <w:rPr>
          <w:sz w:val="22"/>
          <w:szCs w:val="22"/>
        </w:rPr>
        <w:t>,</w:t>
      </w:r>
      <w:bookmarkStart w:id="0" w:name="_GoBack"/>
      <w:bookmarkEnd w:id="0"/>
      <w:r w:rsidRPr="007D5AE5">
        <w:rPr>
          <w:sz w:val="22"/>
          <w:szCs w:val="22"/>
        </w:rPr>
        <w:t xml:space="preserve"> der sich während meines Praktikums ergeben haben, haben mich davon überzeugt mich bei Ihnen zu bewerben. </w:t>
      </w:r>
    </w:p>
    <w:p w14:paraId="456268D7" w14:textId="77777777" w:rsidR="00340BDB" w:rsidRPr="007D5AE5" w:rsidRDefault="00340BDB">
      <w:pPr>
        <w:rPr>
          <w:sz w:val="22"/>
          <w:szCs w:val="22"/>
        </w:rPr>
      </w:pPr>
    </w:p>
    <w:p w14:paraId="0888A69E" w14:textId="77777777" w:rsidR="00035AB9" w:rsidRPr="007D5AE5" w:rsidRDefault="00035AB9">
      <w:pPr>
        <w:rPr>
          <w:sz w:val="22"/>
          <w:szCs w:val="22"/>
        </w:rPr>
      </w:pPr>
      <w:r w:rsidRPr="007D5AE5">
        <w:rPr>
          <w:sz w:val="22"/>
          <w:szCs w:val="22"/>
        </w:rPr>
        <w:t>Ich möchte mich gerne persönlich bei Ihnen vorstellen. Auf ihre Antwort freue ich mich schon jetzt.</w:t>
      </w:r>
    </w:p>
    <w:p w14:paraId="0888A69F" w14:textId="2F478010" w:rsidR="00035AB9" w:rsidRDefault="00035AB9" w:rsidP="00035AB9">
      <w:pPr>
        <w:rPr>
          <w:sz w:val="22"/>
          <w:szCs w:val="22"/>
        </w:rPr>
      </w:pPr>
    </w:p>
    <w:p w14:paraId="3C01BF99" w14:textId="77777777" w:rsidR="005248BD" w:rsidRPr="007D5AE5" w:rsidRDefault="005248BD" w:rsidP="00035AB9">
      <w:pPr>
        <w:rPr>
          <w:sz w:val="22"/>
          <w:szCs w:val="22"/>
        </w:rPr>
      </w:pPr>
    </w:p>
    <w:p w14:paraId="0888A6A0" w14:textId="77777777" w:rsidR="00035AB9" w:rsidRPr="007D5AE5" w:rsidRDefault="00035AB9">
      <w:pPr>
        <w:rPr>
          <w:sz w:val="22"/>
          <w:szCs w:val="22"/>
        </w:rPr>
      </w:pPr>
      <w:r w:rsidRPr="007D5AE5">
        <w:rPr>
          <w:sz w:val="22"/>
          <w:szCs w:val="22"/>
        </w:rPr>
        <w:t>Mit freundlichen Grüßen</w:t>
      </w:r>
    </w:p>
    <w:p w14:paraId="39E46EAC" w14:textId="6508B143" w:rsidR="00323C66" w:rsidRDefault="00323C66" w:rsidP="00323C66">
      <w:pPr>
        <w:rPr>
          <w:sz w:val="22"/>
          <w:szCs w:val="22"/>
        </w:rPr>
      </w:pPr>
    </w:p>
    <w:p w14:paraId="2A202C12" w14:textId="77777777" w:rsidR="005248BD" w:rsidRDefault="005248BD" w:rsidP="00323C66">
      <w:pPr>
        <w:rPr>
          <w:sz w:val="22"/>
          <w:szCs w:val="22"/>
        </w:rPr>
      </w:pPr>
    </w:p>
    <w:p w14:paraId="48B0A6F4" w14:textId="77777777" w:rsidR="005248BD" w:rsidRDefault="005248BD" w:rsidP="00323C66">
      <w:pPr>
        <w:rPr>
          <w:sz w:val="22"/>
          <w:szCs w:val="22"/>
        </w:rPr>
      </w:pPr>
    </w:p>
    <w:p w14:paraId="0888A6A4" w14:textId="15A2C413" w:rsidR="00035AB9" w:rsidRPr="00323C66" w:rsidRDefault="00323C66" w:rsidP="00323C66">
      <w:pPr>
        <w:rPr>
          <w:i/>
          <w:sz w:val="22"/>
          <w:szCs w:val="22"/>
        </w:rPr>
      </w:pPr>
      <w:r>
        <w:rPr>
          <w:i/>
          <w:sz w:val="22"/>
          <w:szCs w:val="22"/>
        </w:rPr>
        <w:t xml:space="preserve">   </w:t>
      </w:r>
      <w:r w:rsidR="00035AB9" w:rsidRPr="00323C66">
        <w:rPr>
          <w:i/>
          <w:sz w:val="22"/>
          <w:szCs w:val="22"/>
        </w:rPr>
        <w:t>Unterschrift</w:t>
      </w:r>
    </w:p>
    <w:p w14:paraId="0888A6A5" w14:textId="7267DD54" w:rsidR="00035AB9" w:rsidRPr="007D5AE5" w:rsidRDefault="00323C66" w:rsidP="00035AB9">
      <w:pPr>
        <w:rPr>
          <w:sz w:val="22"/>
          <w:szCs w:val="22"/>
        </w:rPr>
      </w:pPr>
      <w:r>
        <w:rPr>
          <w:sz w:val="22"/>
          <w:szCs w:val="22"/>
        </w:rPr>
        <w:t>Max Mustermann</w:t>
      </w:r>
    </w:p>
    <w:p w14:paraId="0888A6A7" w14:textId="77777777" w:rsidR="00035AB9" w:rsidRPr="007D5AE5" w:rsidRDefault="00035AB9">
      <w:pPr>
        <w:rPr>
          <w:sz w:val="22"/>
          <w:szCs w:val="22"/>
        </w:rPr>
      </w:pPr>
    </w:p>
    <w:p w14:paraId="0888A6A8" w14:textId="77777777" w:rsidR="00035AB9" w:rsidRPr="007D5AE5" w:rsidRDefault="00035AB9">
      <w:pPr>
        <w:rPr>
          <w:sz w:val="22"/>
          <w:szCs w:val="22"/>
        </w:rPr>
      </w:pPr>
    </w:p>
    <w:p w14:paraId="0888A6A9" w14:textId="77777777" w:rsidR="00035AB9" w:rsidRPr="007D5AE5" w:rsidRDefault="00035AB9">
      <w:pPr>
        <w:rPr>
          <w:sz w:val="22"/>
          <w:szCs w:val="22"/>
        </w:rPr>
      </w:pPr>
    </w:p>
    <w:p w14:paraId="0888A6AA" w14:textId="77777777" w:rsidR="00035AB9" w:rsidRPr="007D5AE5" w:rsidRDefault="00035AB9">
      <w:pPr>
        <w:rPr>
          <w:sz w:val="22"/>
          <w:szCs w:val="22"/>
        </w:rPr>
      </w:pPr>
    </w:p>
    <w:p w14:paraId="0888A6AB" w14:textId="77777777" w:rsidR="00035AB9" w:rsidRPr="007D5AE5" w:rsidRDefault="00035AB9">
      <w:pPr>
        <w:rPr>
          <w:sz w:val="22"/>
          <w:szCs w:val="22"/>
        </w:rPr>
      </w:pPr>
    </w:p>
    <w:p w14:paraId="0888A6AC" w14:textId="77777777" w:rsidR="00035AB9" w:rsidRPr="007D5AE5" w:rsidRDefault="00035AB9">
      <w:pPr>
        <w:rPr>
          <w:sz w:val="22"/>
          <w:szCs w:val="22"/>
        </w:rPr>
      </w:pPr>
    </w:p>
    <w:p w14:paraId="0888A6AD" w14:textId="77777777" w:rsidR="00035AB9" w:rsidRPr="007D5AE5" w:rsidRDefault="00035AB9">
      <w:pPr>
        <w:rPr>
          <w:sz w:val="22"/>
          <w:szCs w:val="22"/>
        </w:rPr>
      </w:pPr>
    </w:p>
    <w:p w14:paraId="0888A6AE" w14:textId="77777777" w:rsidR="00035AB9" w:rsidRPr="007D5AE5" w:rsidRDefault="00035AB9">
      <w:pPr>
        <w:rPr>
          <w:sz w:val="22"/>
          <w:szCs w:val="22"/>
        </w:rPr>
      </w:pPr>
    </w:p>
    <w:p w14:paraId="0888A6B4" w14:textId="77777777" w:rsidR="00035AB9" w:rsidRPr="007D5AE5" w:rsidRDefault="00035AB9">
      <w:pPr>
        <w:rPr>
          <w:sz w:val="22"/>
          <w:szCs w:val="22"/>
        </w:rPr>
      </w:pPr>
    </w:p>
    <w:sectPr w:rsidR="00035AB9" w:rsidRPr="007D5AE5">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5AB9"/>
    <w:rsid w:val="00035AB9"/>
    <w:rsid w:val="001447AC"/>
    <w:rsid w:val="00236D4E"/>
    <w:rsid w:val="00264AFF"/>
    <w:rsid w:val="00323C66"/>
    <w:rsid w:val="00340BDB"/>
    <w:rsid w:val="004A64A3"/>
    <w:rsid w:val="005248BD"/>
    <w:rsid w:val="00541E68"/>
    <w:rsid w:val="00585E11"/>
    <w:rsid w:val="0059110A"/>
    <w:rsid w:val="00612101"/>
    <w:rsid w:val="007003EB"/>
    <w:rsid w:val="007D5AE5"/>
    <w:rsid w:val="00B0393B"/>
    <w:rsid w:val="00B917C2"/>
    <w:rsid w:val="00C20EB0"/>
    <w:rsid w:val="00C53CF9"/>
    <w:rsid w:val="00CD7DF3"/>
    <w:rsid w:val="00D55B43"/>
    <w:rsid w:val="00D93218"/>
    <w:rsid w:val="00E018BA"/>
    <w:rsid w:val="00E123AB"/>
    <w:rsid w:val="00EC094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88A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sid w:val="00035AB9"/>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sid w:val="00035AB9"/>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21A04D23.dotm</Template>
  <TotalTime>0</TotalTime>
  <Pages>1</Pages>
  <Words>224</Words>
  <Characters>1416</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Max Mustermann</vt:lpstr>
    </vt:vector>
  </TitlesOfParts>
  <Company>SI</Company>
  <LinksUpToDate>false</LinksUpToDate>
  <CharactersWithSpaces>1637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Max Mustermann</dc:title>
  <dc:creator>S1150824</dc:creator>
  <cp:lastModifiedBy>Ulbrich Alexandra</cp:lastModifiedBy>
  <cp:revision>18</cp:revision>
  <dcterms:created xsi:type="dcterms:W3CDTF">2016-01-27T14:29:00Z</dcterms:created>
  <dcterms:modified xsi:type="dcterms:W3CDTF">2016-03-22T14:38:00Z</dcterms:modified>
</cp:coreProperties>
</file>