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243BA7" w14:textId="77777777" w:rsidR="00236D4E" w:rsidRPr="00A13FBC" w:rsidRDefault="00DA08A5" w:rsidP="00A13FBC">
      <w:pPr>
        <w:rPr>
          <w:sz w:val="22"/>
          <w:szCs w:val="22"/>
        </w:rPr>
      </w:pPr>
      <w:r w:rsidRPr="00A13FBC">
        <w:rPr>
          <w:sz w:val="22"/>
          <w:szCs w:val="22"/>
        </w:rPr>
        <w:t>Nina</w:t>
      </w:r>
      <w:r w:rsidR="00204E15" w:rsidRPr="00A13FBC">
        <w:rPr>
          <w:sz w:val="22"/>
          <w:szCs w:val="22"/>
        </w:rPr>
        <w:t xml:space="preserve"> </w:t>
      </w:r>
      <w:r w:rsidRPr="00A13FBC">
        <w:rPr>
          <w:sz w:val="22"/>
          <w:szCs w:val="22"/>
        </w:rPr>
        <w:t>Mustermüller</w:t>
      </w:r>
    </w:p>
    <w:p w14:paraId="5F646805" w14:textId="77777777" w:rsidR="00A13FBC" w:rsidRPr="00A13FBC" w:rsidRDefault="00A13FBC" w:rsidP="00A13FBC">
      <w:pPr>
        <w:rPr>
          <w:sz w:val="22"/>
          <w:szCs w:val="22"/>
        </w:rPr>
      </w:pPr>
      <w:r w:rsidRPr="00A13FBC">
        <w:rPr>
          <w:sz w:val="22"/>
          <w:szCs w:val="22"/>
        </w:rPr>
        <w:t xml:space="preserve">Musterstraße 163 </w:t>
      </w:r>
    </w:p>
    <w:p w14:paraId="2D243BA8" w14:textId="39268EDF" w:rsidR="00204E15" w:rsidRPr="00A13FBC" w:rsidRDefault="00A13FBC" w:rsidP="00A13FBC">
      <w:pPr>
        <w:rPr>
          <w:sz w:val="22"/>
          <w:szCs w:val="22"/>
        </w:rPr>
      </w:pPr>
      <w:r w:rsidRPr="00A13FBC">
        <w:rPr>
          <w:sz w:val="22"/>
          <w:szCs w:val="22"/>
        </w:rPr>
        <w:t>85221</w:t>
      </w:r>
      <w:r w:rsidR="00DA08A5" w:rsidRPr="00A13FBC">
        <w:rPr>
          <w:sz w:val="22"/>
          <w:szCs w:val="22"/>
        </w:rPr>
        <w:t xml:space="preserve"> Musterstadt</w:t>
      </w:r>
    </w:p>
    <w:p w14:paraId="02E5F573" w14:textId="77777777" w:rsidR="00A13FBC" w:rsidRPr="00A13FBC" w:rsidRDefault="00A13FBC" w:rsidP="00A13FBC">
      <w:pPr>
        <w:rPr>
          <w:sz w:val="22"/>
          <w:szCs w:val="22"/>
        </w:rPr>
      </w:pPr>
      <w:r w:rsidRPr="00A13FBC">
        <w:rPr>
          <w:sz w:val="22"/>
          <w:szCs w:val="22"/>
        </w:rPr>
        <w:t>Telefon 08131</w:t>
      </w:r>
      <w:r w:rsidR="00DA08A5" w:rsidRPr="00A13FBC">
        <w:rPr>
          <w:sz w:val="22"/>
          <w:szCs w:val="22"/>
        </w:rPr>
        <w:t xml:space="preserve"> 123456 </w:t>
      </w:r>
    </w:p>
    <w:p w14:paraId="2D243BA9" w14:textId="4B05E4CA" w:rsidR="00204E15" w:rsidRPr="00A13FBC" w:rsidRDefault="00204E15" w:rsidP="00A13FBC">
      <w:pPr>
        <w:rPr>
          <w:sz w:val="22"/>
          <w:szCs w:val="22"/>
        </w:rPr>
      </w:pPr>
      <w:r w:rsidRPr="00A13FBC">
        <w:rPr>
          <w:sz w:val="22"/>
          <w:szCs w:val="22"/>
        </w:rPr>
        <w:t>Mobil 0173 1234567</w:t>
      </w:r>
    </w:p>
    <w:p w14:paraId="2D243BAA" w14:textId="34D4986C" w:rsidR="00204E15" w:rsidRPr="00A13FBC" w:rsidRDefault="00204E15" w:rsidP="00A13FBC">
      <w:pPr>
        <w:rPr>
          <w:sz w:val="22"/>
          <w:szCs w:val="22"/>
        </w:rPr>
      </w:pPr>
      <w:r w:rsidRPr="00A13FBC">
        <w:rPr>
          <w:sz w:val="22"/>
          <w:szCs w:val="22"/>
        </w:rPr>
        <w:t xml:space="preserve">E-Mail </w:t>
      </w:r>
      <w:r w:rsidR="00A13FBC" w:rsidRPr="00A13FBC">
        <w:rPr>
          <w:sz w:val="22"/>
          <w:szCs w:val="22"/>
        </w:rPr>
        <w:t>nina.mustermueller@web.de</w:t>
      </w:r>
    </w:p>
    <w:p w14:paraId="2D243BAB" w14:textId="77777777" w:rsidR="00204E15" w:rsidRPr="00A13FBC" w:rsidRDefault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AC" w14:textId="77777777" w:rsidR="00204E15" w:rsidRPr="00A13FBC" w:rsidRDefault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AD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AE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AF" w14:textId="77777777" w:rsidR="00204E15" w:rsidRPr="00A13FBC" w:rsidRDefault="00204E15">
      <w:pPr>
        <w:rPr>
          <w:sz w:val="22"/>
          <w:szCs w:val="22"/>
        </w:rPr>
      </w:pPr>
      <w:r w:rsidRPr="00A13FBC">
        <w:rPr>
          <w:sz w:val="22"/>
          <w:szCs w:val="22"/>
        </w:rPr>
        <w:t>Fachhochschule für Medien und Kommunikation</w:t>
      </w:r>
    </w:p>
    <w:p w14:paraId="2D243BB0" w14:textId="77777777" w:rsidR="00204E15" w:rsidRPr="00A13FBC" w:rsidRDefault="00DA08A5">
      <w:pPr>
        <w:rPr>
          <w:sz w:val="22"/>
          <w:szCs w:val="22"/>
        </w:rPr>
      </w:pPr>
      <w:r w:rsidRPr="00A13FBC">
        <w:rPr>
          <w:sz w:val="22"/>
          <w:szCs w:val="22"/>
        </w:rPr>
        <w:t>Frau Dr. Helga Muster</w:t>
      </w:r>
    </w:p>
    <w:p w14:paraId="2D243BB1" w14:textId="77777777" w:rsidR="00204E15" w:rsidRPr="00A13FBC" w:rsidRDefault="00DA08A5">
      <w:pPr>
        <w:rPr>
          <w:sz w:val="22"/>
          <w:szCs w:val="22"/>
        </w:rPr>
      </w:pPr>
      <w:r w:rsidRPr="00A13FBC">
        <w:rPr>
          <w:sz w:val="22"/>
          <w:szCs w:val="22"/>
        </w:rPr>
        <w:t>Musterring 124</w:t>
      </w:r>
    </w:p>
    <w:p w14:paraId="2D243BB2" w14:textId="77777777" w:rsidR="00204E15" w:rsidRPr="00A13FBC" w:rsidRDefault="00DA08A5">
      <w:pPr>
        <w:rPr>
          <w:sz w:val="22"/>
          <w:szCs w:val="22"/>
        </w:rPr>
      </w:pPr>
      <w:r w:rsidRPr="00A13FBC">
        <w:rPr>
          <w:sz w:val="22"/>
          <w:szCs w:val="22"/>
        </w:rPr>
        <w:t>12345 Musterstadt</w:t>
      </w:r>
    </w:p>
    <w:p w14:paraId="2D243BB3" w14:textId="77777777" w:rsidR="00204E15" w:rsidRPr="00A13FBC" w:rsidRDefault="00DA08A5" w:rsidP="00A21387">
      <w:pPr>
        <w:jc w:val="right"/>
        <w:rPr>
          <w:sz w:val="22"/>
          <w:szCs w:val="22"/>
        </w:rPr>
      </w:pPr>
      <w:r w:rsidRPr="00A13FBC">
        <w:rPr>
          <w:sz w:val="22"/>
          <w:szCs w:val="22"/>
        </w:rPr>
        <w:t>Musterstadt</w:t>
      </w:r>
      <w:r w:rsidR="00204E15" w:rsidRPr="00A13FBC">
        <w:rPr>
          <w:sz w:val="22"/>
          <w:szCs w:val="22"/>
        </w:rPr>
        <w:t>, 06.04.20..</w:t>
      </w:r>
    </w:p>
    <w:p w14:paraId="2D243BB4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B5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B7" w14:textId="493ECF1E" w:rsidR="00204E15" w:rsidRPr="00A13FBC" w:rsidRDefault="00A13FBC" w:rsidP="00204E15">
      <w:pPr>
        <w:rPr>
          <w:sz w:val="22"/>
          <w:szCs w:val="22"/>
        </w:rPr>
      </w:pPr>
      <w:r>
        <w:rPr>
          <w:b/>
          <w:sz w:val="22"/>
          <w:szCs w:val="22"/>
        </w:rPr>
        <w:t>Warum ich mich für das Master-Studium zum Medienautor entschieden habe.</w:t>
      </w:r>
      <w:r w:rsidR="00204E15" w:rsidRPr="00A13FBC">
        <w:rPr>
          <w:sz w:val="22"/>
          <w:szCs w:val="22"/>
        </w:rPr>
        <w:t>⁭</w:t>
      </w:r>
    </w:p>
    <w:p w14:paraId="2D243BB8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B9" w14:textId="77777777" w:rsidR="00204E15" w:rsidRPr="00A13FBC" w:rsidRDefault="00204E15">
      <w:pPr>
        <w:rPr>
          <w:sz w:val="22"/>
          <w:szCs w:val="22"/>
        </w:rPr>
      </w:pPr>
      <w:r w:rsidRPr="00A13FBC">
        <w:rPr>
          <w:sz w:val="22"/>
          <w:szCs w:val="22"/>
        </w:rPr>
        <w:t xml:space="preserve">Sehr geehrte Frau Dr. </w:t>
      </w:r>
      <w:r w:rsidR="00DA08A5" w:rsidRPr="00A13FBC">
        <w:rPr>
          <w:sz w:val="22"/>
          <w:szCs w:val="22"/>
        </w:rPr>
        <w:t>Muster</w:t>
      </w:r>
      <w:r w:rsidR="00A21387" w:rsidRPr="00A13FBC">
        <w:rPr>
          <w:sz w:val="22"/>
          <w:szCs w:val="22"/>
        </w:rPr>
        <w:t>,</w:t>
      </w:r>
    </w:p>
    <w:p w14:paraId="2D243BBA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BB" w14:textId="77777777" w:rsidR="00204E15" w:rsidRPr="00A13FBC" w:rsidRDefault="00895868">
      <w:pPr>
        <w:rPr>
          <w:sz w:val="22"/>
          <w:szCs w:val="22"/>
        </w:rPr>
      </w:pPr>
      <w:r w:rsidRPr="00A13FBC">
        <w:rPr>
          <w:sz w:val="22"/>
          <w:szCs w:val="22"/>
        </w:rPr>
        <w:t>m</w:t>
      </w:r>
      <w:r w:rsidR="00204E15" w:rsidRPr="00A13FBC">
        <w:rPr>
          <w:sz w:val="22"/>
          <w:szCs w:val="22"/>
        </w:rPr>
        <w:t>it diesem Schreiben sende ich Ihnen mein</w:t>
      </w:r>
      <w:r w:rsidR="00A21387" w:rsidRPr="00A13FBC">
        <w:rPr>
          <w:sz w:val="22"/>
          <w:szCs w:val="22"/>
        </w:rPr>
        <w:t>e Bewerbungsmappe für den Master</w:t>
      </w:r>
      <w:r w:rsidR="00204E15" w:rsidRPr="00A13FBC">
        <w:rPr>
          <w:sz w:val="22"/>
          <w:szCs w:val="22"/>
        </w:rPr>
        <w:t>studiengang Medienautor.</w:t>
      </w:r>
    </w:p>
    <w:p w14:paraId="2D243BBC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C1" w14:textId="19452A24" w:rsidR="00204E15" w:rsidRPr="00A13FBC" w:rsidRDefault="00204E15">
      <w:pPr>
        <w:rPr>
          <w:sz w:val="22"/>
          <w:szCs w:val="22"/>
        </w:rPr>
      </w:pPr>
      <w:r w:rsidRPr="00A13FBC">
        <w:rPr>
          <w:sz w:val="22"/>
          <w:szCs w:val="22"/>
        </w:rPr>
        <w:t>Neben</w:t>
      </w:r>
      <w:r w:rsidR="00A21387" w:rsidRPr="00A13FBC">
        <w:rPr>
          <w:sz w:val="22"/>
          <w:szCs w:val="22"/>
        </w:rPr>
        <w:t xml:space="preserve"> einem abgeschlossenen Studium (</w:t>
      </w:r>
      <w:r w:rsidRPr="00A13FBC">
        <w:rPr>
          <w:sz w:val="22"/>
          <w:szCs w:val="22"/>
        </w:rPr>
        <w:t>Wirtschaftsingenieur FH), als Voraussetzung für den Masterstudiengang, verfüge ich über sehr gute Englischkenntnisse aus meinem sechsmonatig</w:t>
      </w:r>
      <w:r w:rsidR="00A21387" w:rsidRPr="00A13FBC">
        <w:rPr>
          <w:sz w:val="22"/>
          <w:szCs w:val="22"/>
        </w:rPr>
        <w:t>en USA-Auf</w:t>
      </w:r>
      <w:r w:rsidRPr="00A13FBC">
        <w:rPr>
          <w:sz w:val="22"/>
          <w:szCs w:val="22"/>
        </w:rPr>
        <w:t>enthalt im Anschluss an mein Studium.</w:t>
      </w:r>
    </w:p>
    <w:p w14:paraId="2D243BC2" w14:textId="77777777" w:rsidR="00204E15" w:rsidRPr="00A13FBC" w:rsidRDefault="00204E15" w:rsidP="00204E15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C3" w14:textId="053EA74A" w:rsidR="00204E15" w:rsidRDefault="00204E15">
      <w:pPr>
        <w:rPr>
          <w:sz w:val="22"/>
          <w:szCs w:val="22"/>
        </w:rPr>
      </w:pPr>
      <w:r w:rsidRPr="00A13FBC">
        <w:rPr>
          <w:sz w:val="22"/>
          <w:szCs w:val="22"/>
        </w:rPr>
        <w:t>Ich habe</w:t>
      </w:r>
      <w:r w:rsidR="00A21387" w:rsidRPr="00A13FBC">
        <w:rPr>
          <w:sz w:val="22"/>
          <w:szCs w:val="22"/>
        </w:rPr>
        <w:t xml:space="preserve"> </w:t>
      </w:r>
      <w:r w:rsidRPr="00A13FBC">
        <w:rPr>
          <w:sz w:val="22"/>
          <w:szCs w:val="22"/>
        </w:rPr>
        <w:t>- schon allein durch meine bisherigen beruflichen Stat</w:t>
      </w:r>
      <w:r w:rsidR="007C19EC">
        <w:rPr>
          <w:sz w:val="22"/>
          <w:szCs w:val="22"/>
        </w:rPr>
        <w:t xml:space="preserve">ionen - </w:t>
      </w:r>
      <w:r w:rsidRPr="00A13FBC">
        <w:rPr>
          <w:sz w:val="22"/>
          <w:szCs w:val="22"/>
        </w:rPr>
        <w:t>eine große Affinität zu digitalen Medien. Mir werden Teamfähigkeit, Initiative, Kreativität, Freude an Sprache und Musik, technisches Verständnis und Interesse, Kommunikationsfähigkeit</w:t>
      </w:r>
      <w:r w:rsidR="007C19EC">
        <w:rPr>
          <w:sz w:val="22"/>
          <w:szCs w:val="22"/>
        </w:rPr>
        <w:t>,</w:t>
      </w:r>
      <w:r w:rsidR="00A21387" w:rsidRPr="00A13FBC">
        <w:rPr>
          <w:sz w:val="22"/>
          <w:szCs w:val="22"/>
        </w:rPr>
        <w:t xml:space="preserve"> sowie die Bereitschaft für Ref</w:t>
      </w:r>
      <w:r w:rsidRPr="00A13FBC">
        <w:rPr>
          <w:sz w:val="22"/>
          <w:szCs w:val="22"/>
        </w:rPr>
        <w:t>l</w:t>
      </w:r>
      <w:r w:rsidR="00A21387" w:rsidRPr="00A13FBC">
        <w:rPr>
          <w:sz w:val="22"/>
          <w:szCs w:val="22"/>
        </w:rPr>
        <w:t>ex</w:t>
      </w:r>
      <w:r w:rsidRPr="00A13FBC">
        <w:rPr>
          <w:sz w:val="22"/>
          <w:szCs w:val="22"/>
        </w:rPr>
        <w:t>ion und Analyse bescheinigt.</w:t>
      </w:r>
    </w:p>
    <w:p w14:paraId="0D6E5982" w14:textId="77777777" w:rsidR="00A13FBC" w:rsidRDefault="00A13FBC">
      <w:pPr>
        <w:rPr>
          <w:sz w:val="22"/>
          <w:szCs w:val="22"/>
        </w:rPr>
      </w:pPr>
    </w:p>
    <w:p w14:paraId="09CF9777" w14:textId="5D92BEEA" w:rsidR="00A13FBC" w:rsidRPr="00A13FBC" w:rsidRDefault="00A13FBC" w:rsidP="00A13FBC">
      <w:pPr>
        <w:rPr>
          <w:sz w:val="22"/>
          <w:szCs w:val="22"/>
        </w:rPr>
      </w:pPr>
      <w:r w:rsidRPr="00A13FBC">
        <w:rPr>
          <w:sz w:val="22"/>
          <w:szCs w:val="22"/>
        </w:rPr>
        <w:t>Die Arbeiten geben Ihnen einen Einblick in meine bisherigen Tätigkeiten bei den Rundfunksendern „Radio 8“ und „ON AIR FOR YOU“ und der Agentur für digitale Medien „Digital Impact“.</w:t>
      </w:r>
      <w:r w:rsidR="007C19EC">
        <w:rPr>
          <w:sz w:val="22"/>
          <w:szCs w:val="22"/>
        </w:rPr>
        <w:t xml:space="preserve"> Sie finden ein</w:t>
      </w:r>
      <w:r w:rsidRPr="00A13FBC">
        <w:rPr>
          <w:sz w:val="22"/>
          <w:szCs w:val="22"/>
        </w:rPr>
        <w:t xml:space="preserve"> breites Spektrum: von kleineren, teilweise realisierten Sendekonzepten</w:t>
      </w:r>
      <w:r w:rsidR="007C19EC">
        <w:rPr>
          <w:sz w:val="22"/>
          <w:szCs w:val="22"/>
        </w:rPr>
        <w:t>,</w:t>
      </w:r>
      <w:r w:rsidRPr="00A13FBC">
        <w:rPr>
          <w:sz w:val="22"/>
          <w:szCs w:val="22"/>
        </w:rPr>
        <w:t xml:space="preserve"> bis zu einem Internetauftritt für einen Pharmahersteller, den ich zunächst in Mitarbeit und später alleinverantwortlich betreute.</w:t>
      </w:r>
    </w:p>
    <w:p w14:paraId="2D243BC4" w14:textId="77777777" w:rsidR="00A21387" w:rsidRPr="00A13FBC" w:rsidRDefault="00A21387" w:rsidP="00A21387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C5" w14:textId="7FA9B244" w:rsidR="00A21387" w:rsidRPr="00A13FBC" w:rsidRDefault="007C19EC">
      <w:pPr>
        <w:rPr>
          <w:sz w:val="22"/>
          <w:szCs w:val="22"/>
        </w:rPr>
      </w:pPr>
      <w:r>
        <w:rPr>
          <w:sz w:val="22"/>
          <w:szCs w:val="22"/>
        </w:rPr>
        <w:t>Es freut mich</w:t>
      </w:r>
      <w:r w:rsidR="00A21387" w:rsidRPr="00A13FBC">
        <w:rPr>
          <w:sz w:val="22"/>
          <w:szCs w:val="22"/>
        </w:rPr>
        <w:t xml:space="preserve">, wenn Sie meine Mappe überzeugt und Sie mir </w:t>
      </w:r>
      <w:r w:rsidR="00895868" w:rsidRPr="00A13FBC">
        <w:rPr>
          <w:sz w:val="22"/>
          <w:szCs w:val="22"/>
        </w:rPr>
        <w:t>die Gelegenheit geben</w:t>
      </w:r>
      <w:bookmarkStart w:id="0" w:name="_GoBack"/>
      <w:bookmarkEnd w:id="0"/>
      <w:r w:rsidR="00895868" w:rsidRPr="00A13FBC">
        <w:rPr>
          <w:sz w:val="22"/>
          <w:szCs w:val="22"/>
        </w:rPr>
        <w:t xml:space="preserve"> mich </w:t>
      </w:r>
      <w:r w:rsidR="00A21387" w:rsidRPr="00A13FBC">
        <w:rPr>
          <w:sz w:val="22"/>
          <w:szCs w:val="22"/>
        </w:rPr>
        <w:t>persönlich zu präsentieren.</w:t>
      </w:r>
    </w:p>
    <w:p w14:paraId="2D243BC6" w14:textId="77777777" w:rsidR="00A21387" w:rsidRPr="00A13FBC" w:rsidRDefault="00A21387" w:rsidP="00A21387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C7" w14:textId="77777777" w:rsidR="00A21387" w:rsidRPr="00A13FBC" w:rsidRDefault="00A21387" w:rsidP="00A21387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C8" w14:textId="77777777" w:rsidR="00A21387" w:rsidRPr="00A13FBC" w:rsidRDefault="00A21387">
      <w:pPr>
        <w:rPr>
          <w:sz w:val="22"/>
          <w:szCs w:val="22"/>
        </w:rPr>
      </w:pPr>
      <w:r w:rsidRPr="00A13FBC">
        <w:rPr>
          <w:sz w:val="22"/>
          <w:szCs w:val="22"/>
        </w:rPr>
        <w:t>Herzliche Grüße</w:t>
      </w:r>
    </w:p>
    <w:p w14:paraId="2D243BC9" w14:textId="77777777" w:rsidR="00A21387" w:rsidRPr="00A13FBC" w:rsidRDefault="00A21387" w:rsidP="00A21387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CA" w14:textId="77777777" w:rsidR="00A21387" w:rsidRPr="00A13FBC" w:rsidRDefault="00A21387" w:rsidP="00A21387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2D243BCC" w14:textId="2D306197" w:rsidR="00A21387" w:rsidRDefault="00A21387">
      <w:pPr>
        <w:rPr>
          <w:i/>
          <w:sz w:val="22"/>
          <w:szCs w:val="22"/>
        </w:rPr>
      </w:pPr>
      <w:r w:rsidRPr="00A13FBC">
        <w:rPr>
          <w:sz w:val="22"/>
          <w:szCs w:val="22"/>
        </w:rPr>
        <w:t>⁭</w:t>
      </w:r>
      <w:r w:rsidRPr="0059586E">
        <w:rPr>
          <w:i/>
          <w:sz w:val="22"/>
          <w:szCs w:val="22"/>
        </w:rPr>
        <w:t xml:space="preserve"> Unterschrift</w:t>
      </w:r>
    </w:p>
    <w:p w14:paraId="3FFA84BA" w14:textId="08C29DE7" w:rsidR="0059586E" w:rsidRPr="0059586E" w:rsidRDefault="0059586E">
      <w:pPr>
        <w:rPr>
          <w:sz w:val="22"/>
          <w:szCs w:val="22"/>
        </w:rPr>
      </w:pPr>
      <w:r>
        <w:rPr>
          <w:sz w:val="22"/>
          <w:szCs w:val="22"/>
        </w:rPr>
        <w:t>Nina Mustermüller</w:t>
      </w:r>
    </w:p>
    <w:p w14:paraId="2D243BCD" w14:textId="77777777" w:rsidR="00A21387" w:rsidRDefault="00A21387" w:rsidP="00A21387">
      <w:pPr>
        <w:rPr>
          <w:sz w:val="22"/>
          <w:szCs w:val="22"/>
        </w:rPr>
      </w:pPr>
      <w:r w:rsidRPr="00A13FBC">
        <w:rPr>
          <w:sz w:val="22"/>
          <w:szCs w:val="22"/>
        </w:rPr>
        <w:t>⁭</w:t>
      </w:r>
    </w:p>
    <w:p w14:paraId="341C99F3" w14:textId="77777777" w:rsidR="0059586E" w:rsidRPr="00A13FBC" w:rsidRDefault="0059586E" w:rsidP="00A21387">
      <w:pPr>
        <w:rPr>
          <w:sz w:val="22"/>
          <w:szCs w:val="22"/>
        </w:rPr>
      </w:pPr>
    </w:p>
    <w:p w14:paraId="2D243BCE" w14:textId="77777777" w:rsidR="00A21387" w:rsidRPr="00A13FBC" w:rsidRDefault="00A21387">
      <w:pPr>
        <w:rPr>
          <w:sz w:val="22"/>
          <w:szCs w:val="22"/>
        </w:rPr>
      </w:pPr>
      <w:r w:rsidRPr="00A13FBC">
        <w:rPr>
          <w:sz w:val="22"/>
          <w:szCs w:val="22"/>
        </w:rPr>
        <w:t xml:space="preserve"> Anlagen</w:t>
      </w:r>
    </w:p>
    <w:p w14:paraId="2D243BD0" w14:textId="77777777" w:rsidR="00A21387" w:rsidRPr="00A13FBC" w:rsidRDefault="00A21387">
      <w:pPr>
        <w:rPr>
          <w:sz w:val="22"/>
          <w:szCs w:val="22"/>
        </w:rPr>
      </w:pPr>
    </w:p>
    <w:p w14:paraId="2D243BD1" w14:textId="77777777" w:rsidR="00A21387" w:rsidRPr="00A13FBC" w:rsidRDefault="00A21387">
      <w:pPr>
        <w:rPr>
          <w:sz w:val="22"/>
          <w:szCs w:val="22"/>
        </w:rPr>
      </w:pPr>
    </w:p>
    <w:p w14:paraId="2D243BD2" w14:textId="77777777" w:rsidR="00A21387" w:rsidRPr="00A13FBC" w:rsidRDefault="00A21387">
      <w:pPr>
        <w:rPr>
          <w:sz w:val="22"/>
          <w:szCs w:val="22"/>
        </w:rPr>
      </w:pPr>
    </w:p>
    <w:p w14:paraId="2D243BD3" w14:textId="77777777" w:rsidR="00A21387" w:rsidRPr="00A13FBC" w:rsidRDefault="00A21387">
      <w:pPr>
        <w:rPr>
          <w:sz w:val="22"/>
          <w:szCs w:val="22"/>
        </w:rPr>
      </w:pPr>
    </w:p>
    <w:sectPr w:rsidR="00A21387" w:rsidRPr="00A13F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E15"/>
    <w:rsid w:val="00123680"/>
    <w:rsid w:val="00204E15"/>
    <w:rsid w:val="00236D4E"/>
    <w:rsid w:val="00264AFF"/>
    <w:rsid w:val="0059586E"/>
    <w:rsid w:val="00620DD7"/>
    <w:rsid w:val="007C19EC"/>
    <w:rsid w:val="00895868"/>
    <w:rsid w:val="008F62A0"/>
    <w:rsid w:val="009F7383"/>
    <w:rsid w:val="00A13FBC"/>
    <w:rsid w:val="00A21387"/>
    <w:rsid w:val="00C20EB0"/>
    <w:rsid w:val="00C53CF9"/>
    <w:rsid w:val="00DA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43B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204E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204E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416DA5F.dotm</Template>
  <TotalTime>0</TotalTime>
  <Pages>1</Pages>
  <Words>217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Nicole Kupferdreh</vt:lpstr>
    </vt:vector>
  </TitlesOfParts>
  <Company>SI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Nicole Kupferdreh</dc:title>
  <dc:creator>S1150824</dc:creator>
  <cp:lastModifiedBy>Ulbrich Alexandra</cp:lastModifiedBy>
  <cp:revision>5</cp:revision>
  <dcterms:created xsi:type="dcterms:W3CDTF">2016-03-03T08:17:00Z</dcterms:created>
  <dcterms:modified xsi:type="dcterms:W3CDTF">2016-03-22T13:24:00Z</dcterms:modified>
</cp:coreProperties>
</file>