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B97" w:rsidRPr="00FC2B97" w:rsidRDefault="00FC2B97">
      <w:pPr>
        <w:rPr>
          <w:b/>
          <w:sz w:val="22"/>
          <w:szCs w:val="22"/>
        </w:rPr>
      </w:pPr>
    </w:p>
    <w:p w:rsidR="00C07B47" w:rsidRPr="00FC2B97" w:rsidRDefault="00C07B47">
      <w:pP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Lebenslauf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1E77B2">
      <w:pPr>
        <w:rPr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2B8FB2" wp14:editId="6B34751E">
                <wp:simplePos x="0" y="0"/>
                <wp:positionH relativeFrom="column">
                  <wp:posOffset>-313199</wp:posOffset>
                </wp:positionH>
                <wp:positionV relativeFrom="paragraph">
                  <wp:posOffset>15720</wp:posOffset>
                </wp:positionV>
                <wp:extent cx="5304275" cy="3062378"/>
                <wp:effectExtent l="0" t="0" r="10795" b="24130"/>
                <wp:wrapNone/>
                <wp:docPr id="4" name="Abgerundetes 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4275" cy="3062378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4" o:spid="_x0000_s1026" style="position:absolute;margin-left:-24.65pt;margin-top:1.25pt;width:417.65pt;height:241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" filled="f" strokecolor="#243f60 [1604]" strokeweight="2pt"/>
            </w:pict>
          </mc:Fallback>
        </mc:AlternateContent>
      </w:r>
    </w:p>
    <w:p w:rsidR="00C07B47" w:rsidRPr="00FC2B97" w:rsidRDefault="00FC2B97" w:rsidP="001E77B2">
      <w:pP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ALLGEMEINE DATEN:</w:t>
      </w:r>
    </w:p>
    <w:p w:rsidR="00FC2B97" w:rsidRPr="00FC2B97" w:rsidRDefault="00FC2B97">
      <w:pPr>
        <w:rPr>
          <w:b/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Name</w:t>
      </w:r>
      <w:r w:rsidRPr="00FC2B97">
        <w:rPr>
          <w:b/>
          <w:sz w:val="22"/>
          <w:szCs w:val="22"/>
        </w:rPr>
        <w:tab/>
      </w:r>
      <w:r w:rsidR="00FE6F2E" w:rsidRPr="00FC2B97">
        <w:rPr>
          <w:sz w:val="22"/>
          <w:szCs w:val="22"/>
        </w:rPr>
        <w:tab/>
      </w:r>
      <w:r w:rsidR="00FE6F2E" w:rsidRPr="00FC2B97">
        <w:rPr>
          <w:sz w:val="22"/>
          <w:szCs w:val="22"/>
        </w:rPr>
        <w:tab/>
      </w:r>
      <w:r w:rsidR="00FE6F2E" w:rsidRPr="00FC2B97">
        <w:rPr>
          <w:sz w:val="22"/>
          <w:szCs w:val="22"/>
        </w:rPr>
        <w:tab/>
        <w:t>Melanie Muster</w: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Anschrift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FE6F2E" w:rsidRPr="00FC2B97">
        <w:rPr>
          <w:sz w:val="22"/>
          <w:szCs w:val="22"/>
        </w:rPr>
        <w:t>Musterring</w:t>
      </w:r>
      <w:r w:rsidRPr="00FC2B97">
        <w:rPr>
          <w:sz w:val="22"/>
          <w:szCs w:val="22"/>
        </w:rPr>
        <w:t xml:space="preserve"> 68</w:t>
      </w:r>
    </w:p>
    <w:p w:rsidR="00C07B47" w:rsidRPr="00FC2B97" w:rsidRDefault="00FE6F2E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56789 Musterstadt</w:t>
      </w:r>
    </w:p>
    <w:p w:rsidR="00FC2B97" w:rsidRPr="00FC2B97" w:rsidRDefault="00FC2B97">
      <w:pPr>
        <w:rPr>
          <w:sz w:val="22"/>
          <w:szCs w:val="22"/>
        </w:rPr>
      </w:pPr>
    </w:p>
    <w:p w:rsidR="00C07B47" w:rsidRPr="00FC2B97" w:rsidRDefault="001E77B2">
      <w:pPr>
        <w:rPr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131A46" wp14:editId="45E3B3B0">
                <wp:simplePos x="0" y="0"/>
                <wp:positionH relativeFrom="column">
                  <wp:posOffset>5233586</wp:posOffset>
                </wp:positionH>
                <wp:positionV relativeFrom="paragraph">
                  <wp:posOffset>107459</wp:posOffset>
                </wp:positionV>
                <wp:extent cx="977900" cy="612475"/>
                <wp:effectExtent l="0" t="0" r="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12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0C4" w:rsidRDefault="001E77B2" w:rsidP="001E77B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1F71AC">
                              <w:rPr>
                                <w:b/>
                                <w:sz w:val="20"/>
                                <w:szCs w:val="20"/>
                              </w:rPr>
                              <w:t xml:space="preserve">1. </w:t>
                            </w:r>
                          </w:p>
                          <w:p w:rsidR="001E77B2" w:rsidRPr="001F71AC" w:rsidRDefault="001E77B2" w:rsidP="001E77B2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Persönliche Daten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6" o:spid="_x0000_s1026" type="#_x0000_t202" style="position:absolute;margin-left:412.1pt;margin-top:8.45pt;width:77pt;height:4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" fillcolor="white [3201]" stroked="f" strokeweight=".5pt">
                <v:textbox>
                  <w:txbxContent>
                    <w:p w:rsidR="002A70C4" w:rsidRDefault="001E77B2" w:rsidP="001E77B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1F71AC">
                        <w:rPr>
                          <w:b/>
                          <w:sz w:val="20"/>
                          <w:szCs w:val="20"/>
                        </w:rPr>
                        <w:t xml:space="preserve">1. </w:t>
                      </w:r>
                    </w:p>
                    <w:p w:rsidR="001E77B2" w:rsidRPr="001F71AC" w:rsidRDefault="001E77B2" w:rsidP="001E77B2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Persönliche Daten</w:t>
                      </w:r>
                    </w:p>
                  </w:txbxContent>
                </v:textbox>
              </v:shape>
            </w:pict>
          </mc:Fallback>
        </mc:AlternateContent>
      </w:r>
      <w:r w:rsidR="00C07B47" w:rsidRPr="00FC2B97">
        <w:rPr>
          <w:b/>
          <w:sz w:val="22"/>
          <w:szCs w:val="22"/>
        </w:rPr>
        <w:t>Telefon</w:t>
      </w:r>
      <w:r w:rsidR="00C07B47" w:rsidRPr="00FC2B97">
        <w:rPr>
          <w:sz w:val="22"/>
          <w:szCs w:val="22"/>
        </w:rPr>
        <w:tab/>
      </w:r>
      <w:r w:rsidR="00C07B47" w:rsidRPr="00FC2B97">
        <w:rPr>
          <w:sz w:val="22"/>
          <w:szCs w:val="22"/>
        </w:rPr>
        <w:tab/>
      </w:r>
      <w:r w:rsidR="00C07B47" w:rsidRPr="00FC2B97">
        <w:rPr>
          <w:sz w:val="22"/>
          <w:szCs w:val="22"/>
        </w:rPr>
        <w:tab/>
      </w:r>
      <w:r w:rsidR="00FC2B97" w:rsidRPr="00FC2B97">
        <w:rPr>
          <w:sz w:val="22"/>
          <w:szCs w:val="22"/>
        </w:rPr>
        <w:t>08131</w:t>
      </w:r>
      <w:r w:rsidR="00FE6F2E" w:rsidRPr="00FC2B97">
        <w:rPr>
          <w:sz w:val="22"/>
          <w:szCs w:val="22"/>
        </w:rPr>
        <w:t>/56789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E-Mail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FE6F2E" w:rsidRPr="00FC2B97">
        <w:rPr>
          <w:sz w:val="22"/>
          <w:szCs w:val="22"/>
        </w:rPr>
        <w:t>Melanie.Muster</w:t>
      </w:r>
      <w:r w:rsidR="00FC2B97" w:rsidRPr="00FC2B97">
        <w:rPr>
          <w:sz w:val="22"/>
          <w:szCs w:val="22"/>
        </w:rPr>
        <w:t>@web</w:t>
      </w:r>
      <w:r w:rsidRPr="00FC2B97">
        <w:rPr>
          <w:sz w:val="22"/>
          <w:szCs w:val="22"/>
        </w:rPr>
        <w:t>.de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Geburtsdatum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FC2B97" w:rsidRPr="00FC2B97">
        <w:rPr>
          <w:sz w:val="22"/>
          <w:szCs w:val="22"/>
        </w:rPr>
        <w:t>13. August 19..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Familienstand</w:t>
      </w:r>
      <w:r w:rsidRPr="00FC2B97">
        <w:rPr>
          <w:sz w:val="22"/>
          <w:szCs w:val="22"/>
        </w:rPr>
        <w:t xml:space="preserve"> 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ledig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Nationalität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deutsch</w:t>
      </w:r>
    </w:p>
    <w:p w:rsidR="00A926C1" w:rsidRPr="00FC2B97" w:rsidRDefault="00A926C1">
      <w:pPr>
        <w:rPr>
          <w:sz w:val="22"/>
          <w:szCs w:val="22"/>
        </w:rPr>
      </w:pPr>
    </w:p>
    <w:p w:rsidR="00A926C1" w:rsidRPr="00FC2B97" w:rsidRDefault="00A926C1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Eltern</w:t>
      </w:r>
      <w:r w:rsidRPr="00FC2B97">
        <w:rPr>
          <w:b/>
          <w:sz w:val="22"/>
          <w:szCs w:val="22"/>
        </w:rPr>
        <w:tab/>
      </w:r>
      <w:r w:rsidRPr="00FC2B97">
        <w:rPr>
          <w:b/>
          <w:sz w:val="22"/>
          <w:szCs w:val="22"/>
        </w:rPr>
        <w:tab/>
      </w:r>
      <w:r w:rsidRPr="00FC2B97">
        <w:rPr>
          <w:b/>
          <w:sz w:val="22"/>
          <w:szCs w:val="22"/>
        </w:rPr>
        <w:tab/>
      </w:r>
      <w:r w:rsidRPr="00FC2B97">
        <w:rPr>
          <w:b/>
          <w:sz w:val="22"/>
          <w:szCs w:val="22"/>
        </w:rPr>
        <w:tab/>
      </w:r>
      <w:r w:rsidRPr="00FC2B97">
        <w:rPr>
          <w:sz w:val="22"/>
          <w:szCs w:val="22"/>
        </w:rPr>
        <w:t>Vater: Elektriker</w:t>
      </w:r>
    </w:p>
    <w:p w:rsidR="00A926C1" w:rsidRPr="00FC2B97" w:rsidRDefault="00A926C1" w:rsidP="002A70C4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Mutter: Bürokauffrau</w:t>
      </w:r>
    </w:p>
    <w:p w:rsidR="00FC2B97" w:rsidRPr="00FC2B97" w:rsidRDefault="002A70C4" w:rsidP="002A70C4">
      <w:pPr>
        <w:rPr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BFE11E" wp14:editId="742C3428">
                <wp:simplePos x="0" y="0"/>
                <wp:positionH relativeFrom="column">
                  <wp:posOffset>-313690</wp:posOffset>
                </wp:positionH>
                <wp:positionV relativeFrom="paragraph">
                  <wp:posOffset>102870</wp:posOffset>
                </wp:positionV>
                <wp:extent cx="5304155" cy="1525905"/>
                <wp:effectExtent l="0" t="0" r="10795" b="17145"/>
                <wp:wrapNone/>
                <wp:docPr id="1" name="Abgerundetes 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4155" cy="152590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1" o:spid="_x0000_s1026" style="position:absolute;margin-left:-24.7pt;margin-top:8.1pt;width:417.65pt;height:120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" filled="f" strokecolor="#243f60 [1604]" strokeweight="2pt"/>
            </w:pict>
          </mc:Fallback>
        </mc:AlternateContent>
      </w:r>
    </w:p>
    <w:p w:rsidR="00FC2B97" w:rsidRPr="00FC2B97" w:rsidRDefault="00FC2B97" w:rsidP="002A70C4">
      <w:pP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SCHULE:</w:t>
      </w:r>
    </w:p>
    <w:p w:rsidR="00C07B47" w:rsidRPr="00FC2B97" w:rsidRDefault="002A70C4">
      <w:pPr>
        <w:rPr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ED9D0E6" wp14:editId="652FF6D2">
                <wp:simplePos x="0" y="0"/>
                <wp:positionH relativeFrom="column">
                  <wp:posOffset>5246358</wp:posOffset>
                </wp:positionH>
                <wp:positionV relativeFrom="paragraph">
                  <wp:posOffset>115570</wp:posOffset>
                </wp:positionV>
                <wp:extent cx="977900" cy="612140"/>
                <wp:effectExtent l="0" t="0" r="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1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0C4" w:rsidRPr="001F71AC" w:rsidRDefault="002A70C4" w:rsidP="002A70C4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2. Bildungsweg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margin-left:413.1pt;margin-top:9.1pt;width:77pt;height:48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" fillcolor="white [3201]" stroked="f" strokeweight=".5pt">
                <v:textbox>
                  <w:txbxContent>
                    <w:p w:rsidR="002A70C4" w:rsidRPr="001F71AC" w:rsidRDefault="002A70C4" w:rsidP="002A70C4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2. Bildungsweg</w:t>
                      </w:r>
                    </w:p>
                  </w:txbxContent>
                </v:textbox>
              </v:shape>
            </w:pict>
          </mc:Fallback>
        </mc:AlternateConten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Schulbildung</w:t>
      </w:r>
      <w:r w:rsidR="001461DA" w:rsidRPr="00FC2B97">
        <w:rPr>
          <w:sz w:val="22"/>
          <w:szCs w:val="22"/>
        </w:rPr>
        <w:tab/>
      </w:r>
      <w:r w:rsidR="001461DA" w:rsidRPr="00FC2B97">
        <w:rPr>
          <w:sz w:val="22"/>
          <w:szCs w:val="22"/>
        </w:rPr>
        <w:tab/>
      </w:r>
      <w:r w:rsidR="001461DA" w:rsidRPr="00FC2B97">
        <w:rPr>
          <w:sz w:val="22"/>
          <w:szCs w:val="22"/>
        </w:rPr>
        <w:tab/>
        <w:t>01.09.20.. – 16.06.20</w:t>
      </w:r>
      <w:r w:rsidRPr="00FC2B97">
        <w:rPr>
          <w:sz w:val="22"/>
          <w:szCs w:val="22"/>
        </w:rPr>
        <w:t>..</w: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 xml:space="preserve">Grundschule </w:t>
      </w:r>
      <w:r w:rsidR="00FE6F2E" w:rsidRPr="00FC2B97">
        <w:rPr>
          <w:sz w:val="22"/>
          <w:szCs w:val="22"/>
        </w:rPr>
        <w:t>Musterstadt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1461DA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01.09.20</w:t>
      </w:r>
      <w:r w:rsidR="00C07B47" w:rsidRPr="00FC2B97">
        <w:rPr>
          <w:sz w:val="22"/>
          <w:szCs w:val="22"/>
        </w:rPr>
        <w:t>.. – Juli 20..</w:t>
      </w:r>
    </w:p>
    <w:p w:rsidR="00C07B47" w:rsidRPr="00FC2B97" w:rsidRDefault="00FE6F2E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="00C07B47" w:rsidRPr="00FC2B97">
        <w:rPr>
          <w:sz w:val="22"/>
          <w:szCs w:val="22"/>
        </w:rPr>
        <w:t xml:space="preserve">Realschule, </w:t>
      </w:r>
      <w:r w:rsidRPr="00FC2B97">
        <w:rPr>
          <w:sz w:val="22"/>
          <w:szCs w:val="22"/>
        </w:rPr>
        <w:t>Musterstadt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 w:rsidP="002A70C4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Schulabschluss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 xml:space="preserve">Juli 20.., </w:t>
      </w:r>
      <w:r w:rsidR="00FC2B97" w:rsidRPr="00FC2B97">
        <w:rPr>
          <w:sz w:val="22"/>
          <w:szCs w:val="22"/>
        </w:rPr>
        <w:t>Realschulabschluss</w:t>
      </w:r>
    </w:p>
    <w:p w:rsidR="00FC2B97" w:rsidRPr="00FC2B97" w:rsidRDefault="002A70C4" w:rsidP="002A70C4">
      <w:pPr>
        <w:rPr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A292A2" wp14:editId="23E0224D">
                <wp:simplePos x="0" y="0"/>
                <wp:positionH relativeFrom="column">
                  <wp:posOffset>-316865</wp:posOffset>
                </wp:positionH>
                <wp:positionV relativeFrom="paragraph">
                  <wp:posOffset>128270</wp:posOffset>
                </wp:positionV>
                <wp:extent cx="5304155" cy="1525905"/>
                <wp:effectExtent l="0" t="0" r="10795" b="17145"/>
                <wp:wrapNone/>
                <wp:docPr id="3" name="Abgerundetes 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4155" cy="152590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3" o:spid="_x0000_s1026" style="position:absolute;margin-left:-24.95pt;margin-top:10.1pt;width:417.65pt;height:120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" filled="f" strokecolor="#243f60 [1604]" strokeweight="2pt"/>
            </w:pict>
          </mc:Fallback>
        </mc:AlternateContent>
      </w:r>
    </w:p>
    <w:p w:rsidR="00FC2B97" w:rsidRPr="00FC2B97" w:rsidRDefault="00FC2B97" w:rsidP="002A70C4">
      <w:pPr>
        <w:rPr>
          <w:b/>
          <w:sz w:val="22"/>
          <w:szCs w:val="22"/>
        </w:rPr>
      </w:pPr>
      <w:r w:rsidRPr="00FC2B97">
        <w:rPr>
          <w:b/>
          <w:sz w:val="22"/>
          <w:szCs w:val="22"/>
        </w:rPr>
        <w:t>PRAKTIKA:</w:t>
      </w:r>
    </w:p>
    <w:p w:rsidR="00C07B47" w:rsidRPr="00FC2B97" w:rsidRDefault="002A70C4">
      <w:pPr>
        <w:rPr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90A874" wp14:editId="109B6B18">
                <wp:simplePos x="0" y="0"/>
                <wp:positionH relativeFrom="column">
                  <wp:posOffset>5268595</wp:posOffset>
                </wp:positionH>
                <wp:positionV relativeFrom="paragraph">
                  <wp:posOffset>139065</wp:posOffset>
                </wp:positionV>
                <wp:extent cx="977900" cy="612140"/>
                <wp:effectExtent l="0" t="0" r="0" b="0"/>
                <wp:wrapNone/>
                <wp:docPr id="5" name="Textfel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1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0C4" w:rsidRPr="001F71AC" w:rsidRDefault="002A70C4" w:rsidP="002A70C4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3. Praktische Erfahrungen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" o:spid="_x0000_s1028" type="#_x0000_t202" style="position:absolute;margin-left:414.85pt;margin-top:10.95pt;width:77pt;height:4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" fillcolor="white [3201]" stroked="f" strokeweight=".5pt">
                <v:textbox>
                  <w:txbxContent>
                    <w:p w:rsidR="002A70C4" w:rsidRPr="001F71AC" w:rsidRDefault="002A70C4" w:rsidP="002A70C4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3. Praktische Erfahrungen</w:t>
                      </w:r>
                    </w:p>
                  </w:txbxContent>
                </v:textbox>
              </v:shape>
            </w:pict>
          </mc:Fallback>
        </mc:AlternateConten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Praktika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April 20..</w:t>
      </w:r>
    </w:p>
    <w:p w:rsidR="002A70C4" w:rsidRDefault="00C07B47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Zweiwö</w:t>
      </w:r>
      <w:r w:rsidR="00FE6F2E" w:rsidRPr="00FC2B97">
        <w:rPr>
          <w:sz w:val="22"/>
          <w:szCs w:val="22"/>
        </w:rPr>
        <w:t>chiges Praktikum bei Susis</w:t>
      </w:r>
      <w:r w:rsidRPr="00FC2B97">
        <w:rPr>
          <w:sz w:val="22"/>
          <w:szCs w:val="22"/>
        </w:rPr>
        <w:t xml:space="preserve"> Friseurstube </w:t>
      </w:r>
    </w:p>
    <w:p w:rsidR="00C07B47" w:rsidRPr="00FC2B97" w:rsidRDefault="00C07B47" w:rsidP="002A70C4">
      <w:pPr>
        <w:ind w:left="2124" w:firstLine="708"/>
        <w:rPr>
          <w:sz w:val="22"/>
          <w:szCs w:val="22"/>
        </w:rPr>
      </w:pPr>
      <w:r w:rsidRPr="00FC2B97">
        <w:rPr>
          <w:sz w:val="22"/>
          <w:szCs w:val="22"/>
        </w:rPr>
        <w:t xml:space="preserve">in </w:t>
      </w:r>
      <w:r w:rsidR="00FE6F2E" w:rsidRPr="00FC2B97">
        <w:rPr>
          <w:sz w:val="22"/>
          <w:szCs w:val="22"/>
        </w:rPr>
        <w:t>Musterstadt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November 20..</w:t>
      </w:r>
    </w:p>
    <w:p w:rsidR="00C07B47" w:rsidRPr="00FC2B97" w:rsidRDefault="00C07B47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Einwöchiges Praktikum in der Seniorenresidenz</w:t>
      </w:r>
    </w:p>
    <w:p w:rsidR="00C07B47" w:rsidRPr="00FC2B97" w:rsidRDefault="00FE6F2E">
      <w:pPr>
        <w:rPr>
          <w:sz w:val="22"/>
          <w:szCs w:val="22"/>
        </w:rPr>
      </w:pP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Maria</w:t>
      </w:r>
      <w:r w:rsidR="00C07B47" w:rsidRPr="00FC2B97">
        <w:rPr>
          <w:sz w:val="22"/>
          <w:szCs w:val="22"/>
        </w:rPr>
        <w:t xml:space="preserve"> in </w:t>
      </w:r>
      <w:r w:rsidRPr="00FC2B97">
        <w:rPr>
          <w:sz w:val="22"/>
          <w:szCs w:val="22"/>
        </w:rPr>
        <w:t>Musterstadt</w:t>
      </w:r>
    </w:p>
    <w:p w:rsidR="00C07B47" w:rsidRPr="00FC2B97" w:rsidRDefault="00C07B47">
      <w:pPr>
        <w:rPr>
          <w:sz w:val="22"/>
          <w:szCs w:val="22"/>
        </w:rPr>
      </w:pPr>
    </w:p>
    <w:p w:rsidR="00FC2B97" w:rsidRPr="00FC2B97" w:rsidRDefault="00B51596">
      <w:pPr>
        <w:rPr>
          <w:b/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DEB7DC" wp14:editId="1D401A30">
                <wp:simplePos x="0" y="0"/>
                <wp:positionH relativeFrom="column">
                  <wp:posOffset>-347704</wp:posOffset>
                </wp:positionH>
                <wp:positionV relativeFrom="paragraph">
                  <wp:posOffset>34087</wp:posOffset>
                </wp:positionV>
                <wp:extent cx="5304155" cy="1059384"/>
                <wp:effectExtent l="0" t="0" r="10795" b="26670"/>
                <wp:wrapNone/>
                <wp:docPr id="7" name="Abgerundetes 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4155" cy="1059384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7" o:spid="_x0000_s1026" style="position:absolute;margin-left:-27.4pt;margin-top:2.7pt;width:417.65pt;height:8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" filled="f" strokecolor="#243f60 [1604]" strokeweight="2pt"/>
            </w:pict>
          </mc:Fallback>
        </mc:AlternateContent>
      </w:r>
    </w:p>
    <w:p w:rsidR="00FC2B97" w:rsidRPr="00FC2B97" w:rsidRDefault="00B51596" w:rsidP="00B51596">
      <w:pPr>
        <w:rPr>
          <w:b/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95DCF" wp14:editId="16D094C9">
                <wp:simplePos x="0" y="0"/>
                <wp:positionH relativeFrom="column">
                  <wp:posOffset>5285201</wp:posOffset>
                </wp:positionH>
                <wp:positionV relativeFrom="paragraph">
                  <wp:posOffset>19685</wp:posOffset>
                </wp:positionV>
                <wp:extent cx="1143491" cy="1027035"/>
                <wp:effectExtent l="0" t="0" r="0" b="1905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491" cy="1027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1596" w:rsidRDefault="00B51596" w:rsidP="00B51596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4. Kenntnisse und Fähigkeiten</w:t>
                            </w:r>
                          </w:p>
                          <w:p w:rsidR="00B51596" w:rsidRDefault="00B51596" w:rsidP="00B51596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B51596" w:rsidRPr="001F71AC" w:rsidRDefault="00B51596" w:rsidP="00B51596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5. Hobbies und Interessen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29" type="#_x0000_t202" style="position:absolute;margin-left:416.15pt;margin-top:1.55pt;width:90.05pt;height:80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" fillcolor="white [3201]" stroked="f" strokeweight=".5pt">
                <v:textbox>
                  <w:txbxContent>
                    <w:p w:rsidR="00B51596" w:rsidRDefault="00B51596" w:rsidP="00B51596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4. Kenntnisse und Fähigkeiten</w:t>
                      </w:r>
                    </w:p>
                    <w:p w:rsidR="00B51596" w:rsidRDefault="00B51596" w:rsidP="00B51596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B51596" w:rsidRPr="001F71AC" w:rsidRDefault="00B51596" w:rsidP="00B51596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5. Hobbies und Interessen</w:t>
                      </w:r>
                    </w:p>
                  </w:txbxContent>
                </v:textbox>
              </v:shape>
            </w:pict>
          </mc:Fallback>
        </mc:AlternateContent>
      </w:r>
      <w:r w:rsidR="00FC2B97" w:rsidRPr="00FC2B97">
        <w:rPr>
          <w:b/>
          <w:sz w:val="22"/>
          <w:szCs w:val="22"/>
        </w:rPr>
        <w:t>SONSTIGES:</w:t>
      </w:r>
    </w:p>
    <w:p w:rsidR="00F0784C" w:rsidRDefault="00F0784C">
      <w:pPr>
        <w:rPr>
          <w:b/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Besondere Kenntnisse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Schminktechniken (VHS-Kurse)</w:t>
      </w:r>
      <w:r w:rsidR="00B51596" w:rsidRPr="00B51596">
        <w:rPr>
          <w:noProof/>
          <w:sz w:val="22"/>
          <w:szCs w:val="22"/>
        </w:rPr>
        <w:t xml:space="preserve"> 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  <w:r w:rsidRPr="00FC2B97">
        <w:rPr>
          <w:b/>
          <w:sz w:val="22"/>
          <w:szCs w:val="22"/>
        </w:rPr>
        <w:t>Hobbys</w:t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</w:r>
      <w:r w:rsidRPr="00FC2B97">
        <w:rPr>
          <w:sz w:val="22"/>
          <w:szCs w:val="22"/>
        </w:rPr>
        <w:tab/>
        <w:t>Schneidern</w:t>
      </w:r>
      <w:r w:rsidR="00FE6F2E" w:rsidRPr="00FC2B97">
        <w:rPr>
          <w:sz w:val="22"/>
          <w:szCs w:val="22"/>
        </w:rPr>
        <w:t>,</w:t>
      </w:r>
      <w:r w:rsidRPr="00FC2B97">
        <w:rPr>
          <w:sz w:val="22"/>
          <w:szCs w:val="22"/>
        </w:rPr>
        <w:t xml:space="preserve"> Tanzen</w:t>
      </w:r>
    </w:p>
    <w:p w:rsidR="00FC2B97" w:rsidRPr="00FC2B97" w:rsidRDefault="00FC2B97">
      <w:pPr>
        <w:rPr>
          <w:sz w:val="22"/>
          <w:szCs w:val="22"/>
        </w:rPr>
      </w:pPr>
    </w:p>
    <w:p w:rsidR="00FC2B97" w:rsidRPr="00FC2B97" w:rsidRDefault="00261096">
      <w:pPr>
        <w:rPr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AF8103" wp14:editId="77F54101">
                <wp:simplePos x="0" y="0"/>
                <wp:positionH relativeFrom="column">
                  <wp:posOffset>-364957</wp:posOffset>
                </wp:positionH>
                <wp:positionV relativeFrom="paragraph">
                  <wp:posOffset>82944</wp:posOffset>
                </wp:positionV>
                <wp:extent cx="5304155" cy="981291"/>
                <wp:effectExtent l="0" t="0" r="10795" b="28575"/>
                <wp:wrapNone/>
                <wp:docPr id="9" name="Abgerundetes Rechtec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4155" cy="981291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Abgerundetes Rechteck 9" o:spid="_x0000_s1026" style="position:absolute;margin-left:-28.75pt;margin-top:6.55pt;width:417.65pt;height:7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" filled="f" strokecolor="#243f60 [1604]" strokeweight="2pt"/>
            </w:pict>
          </mc:Fallback>
        </mc:AlternateContent>
      </w:r>
    </w:p>
    <w:p w:rsidR="00C07B47" w:rsidRPr="00FC2B97" w:rsidRDefault="00630120">
      <w:pPr>
        <w:rPr>
          <w:sz w:val="22"/>
          <w:szCs w:val="22"/>
        </w:rPr>
      </w:pPr>
      <w:r w:rsidRPr="00E23F6E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53A1806" wp14:editId="00B87C98">
                <wp:simplePos x="0" y="0"/>
                <wp:positionH relativeFrom="column">
                  <wp:posOffset>5265468</wp:posOffset>
                </wp:positionH>
                <wp:positionV relativeFrom="paragraph">
                  <wp:posOffset>153035</wp:posOffset>
                </wp:positionV>
                <wp:extent cx="977900" cy="612140"/>
                <wp:effectExtent l="0" t="0" r="0" b="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900" cy="612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61096" w:rsidRPr="001F71AC" w:rsidRDefault="00630120" w:rsidP="00261096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  <w:r w:rsidR="0026109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Datum und Unterschrift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0" o:spid="_x0000_s1030" type="#_x0000_t202" style="position:absolute;margin-left:414.6pt;margin-top:12.05pt;width:77pt;height:4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" fillcolor="white [3201]" stroked="f" strokeweight=".5pt">
                <v:textbox>
                  <w:txbxContent>
                    <w:p w:rsidR="00261096" w:rsidRPr="001F71AC" w:rsidRDefault="00630120" w:rsidP="00261096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6</w:t>
                      </w:r>
                      <w:r w:rsidR="00261096">
                        <w:rPr>
                          <w:b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Datum und Unterschrift</w:t>
                      </w:r>
                    </w:p>
                  </w:txbxContent>
                </v:textbox>
              </v:shape>
            </w:pict>
          </mc:Fallback>
        </mc:AlternateContent>
      </w:r>
      <w:r w:rsidR="00FE6F2E" w:rsidRPr="00FC2B97">
        <w:rPr>
          <w:sz w:val="22"/>
          <w:szCs w:val="22"/>
        </w:rPr>
        <w:t>Musterstadt</w:t>
      </w:r>
      <w:r w:rsidR="00C07B47" w:rsidRPr="00FC2B97">
        <w:rPr>
          <w:sz w:val="22"/>
          <w:szCs w:val="22"/>
        </w:rPr>
        <w:t>, 30. 11.20..</w:t>
      </w: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C07B47">
      <w:pPr>
        <w:rPr>
          <w:sz w:val="22"/>
          <w:szCs w:val="22"/>
        </w:rPr>
      </w:pPr>
    </w:p>
    <w:p w:rsidR="00C07B47" w:rsidRPr="00FC2B97" w:rsidRDefault="00FC2B97">
      <w:pPr>
        <w:rPr>
          <w:i/>
          <w:sz w:val="22"/>
          <w:szCs w:val="22"/>
        </w:rPr>
      </w:pPr>
      <w:r w:rsidRPr="00FC2B97">
        <w:rPr>
          <w:sz w:val="22"/>
          <w:szCs w:val="22"/>
        </w:rPr>
        <w:t xml:space="preserve">   </w:t>
      </w:r>
      <w:r w:rsidR="00C07B47" w:rsidRPr="00FC2B97">
        <w:rPr>
          <w:i/>
          <w:sz w:val="22"/>
          <w:szCs w:val="22"/>
        </w:rPr>
        <w:t>Unterschrift</w:t>
      </w:r>
    </w:p>
    <w:p w:rsidR="00C07B47" w:rsidRPr="00FC2B97" w:rsidRDefault="00FC2B97">
      <w:pPr>
        <w:rPr>
          <w:sz w:val="22"/>
          <w:szCs w:val="22"/>
        </w:rPr>
      </w:pPr>
      <w:r w:rsidRPr="00FC2B97">
        <w:rPr>
          <w:sz w:val="22"/>
          <w:szCs w:val="22"/>
        </w:rPr>
        <w:t>Melanie Muster</w:t>
      </w:r>
      <w:bookmarkStart w:id="0" w:name="_GoBack"/>
      <w:bookmarkEnd w:id="0"/>
    </w:p>
    <w:sectPr w:rsidR="00C07B47" w:rsidRPr="00FC2B9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B47"/>
    <w:rsid w:val="001461DA"/>
    <w:rsid w:val="001E77B2"/>
    <w:rsid w:val="00236D4E"/>
    <w:rsid w:val="00261096"/>
    <w:rsid w:val="00264AFF"/>
    <w:rsid w:val="002A70C4"/>
    <w:rsid w:val="00332D23"/>
    <w:rsid w:val="00630120"/>
    <w:rsid w:val="007B6B76"/>
    <w:rsid w:val="00A926C1"/>
    <w:rsid w:val="00B51596"/>
    <w:rsid w:val="00C07B47"/>
    <w:rsid w:val="00C20EB0"/>
    <w:rsid w:val="00C53CF9"/>
    <w:rsid w:val="00F0784C"/>
    <w:rsid w:val="00FC2B97"/>
    <w:rsid w:val="00FE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C07B4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C07B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B786E23B.dotm</Template>
  <TotalTime>0</TotalTime>
  <Pages>1</Pages>
  <Words>78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Lebenslauf</vt:lpstr>
    </vt:vector>
  </TitlesOfParts>
  <Company>SI</Company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Lebenslauf</dc:title>
  <dc:creator>S1150824</dc:creator>
  <cp:lastModifiedBy>Ulbrich Alexandra</cp:lastModifiedBy>
  <cp:revision>5</cp:revision>
  <dcterms:created xsi:type="dcterms:W3CDTF">2016-02-24T13:35:00Z</dcterms:created>
  <dcterms:modified xsi:type="dcterms:W3CDTF">2016-02-24T13:44:00Z</dcterms:modified>
</cp:coreProperties>
</file>