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sdt>
      <w:sdtPr>
        <w:id w:val="825323621"/>
        <w:docPartObj>
          <w:docPartGallery w:val="Cover Pages"/>
          <w:docPartUnique/>
        </w:docPartObj>
      </w:sdtPr>
      <w:sdtEndPr/>
      <w:sdtContent>
        <w:p w:rsidR="00005AB3" w:rsidRDefault="0062600D">
          <w:r>
            <w:rPr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7D97844B" wp14:editId="38BB23AA">
                    <wp:simplePos x="0" y="0"/>
                    <wp:positionH relativeFrom="column">
                      <wp:posOffset>-118745</wp:posOffset>
                    </wp:positionH>
                    <wp:positionV relativeFrom="paragraph">
                      <wp:posOffset>-109220</wp:posOffset>
                    </wp:positionV>
                    <wp:extent cx="5743575" cy="1403985"/>
                    <wp:effectExtent l="0" t="0" r="0" b="1905"/>
                    <wp:wrapNone/>
                    <wp:docPr id="307" name="Textfeld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743575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05AB3" w:rsidRPr="0062600D" w:rsidRDefault="00AB134D">
                                <w:pPr>
                                  <w:rPr>
                                    <w:rFonts w:ascii="Times New Roman" w:hAnsi="Times New Roman" w:cs="Times New Roman"/>
                                    <w:color w:val="F9B639" w:themeColor="accent4"/>
                                    <w:sz w:val="160"/>
                                    <w:szCs w:val="72"/>
                                  </w:rPr>
                                </w:pPr>
                                <w:r w:rsidRPr="0062600D">
                                  <w:rPr>
                                    <w:rFonts w:ascii="Times New Roman" w:hAnsi="Times New Roman" w:cs="Times New Roman"/>
                                    <w:color w:val="F9B639" w:themeColor="accent4"/>
                                    <w:sz w:val="160"/>
                                    <w:szCs w:val="72"/>
                                  </w:rPr>
                                  <w:t>Bewerbung</w:t>
                                </w:r>
                              </w:p>
                              <w:p w:rsidR="00005AB3" w:rsidRPr="0062600D" w:rsidRDefault="00670B4E">
                                <w:pPr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 w:rsidRPr="0062600D"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t xml:space="preserve">als </w:t>
                                </w:r>
                                <w:r w:rsidR="00E97E39" w:rsidRPr="0062600D"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t>Bankkauffrau</w:t>
                                </w:r>
                                <w:r w:rsidR="006E1785" w:rsidRPr="0062600D"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t xml:space="preserve"> zum</w:t>
                                </w:r>
                              </w:p>
                              <w:p w:rsidR="006E1785" w:rsidRPr="0062600D" w:rsidRDefault="0062600D">
                                <w:pPr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 w:rsidRPr="0062600D"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t>1. September 20..</w:t>
                                </w:r>
                              </w:p>
                              <w:p w:rsidR="00E97E39" w:rsidRPr="00AB134D" w:rsidRDefault="00E97E39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feld 2" o:spid="_x0000_s1026" type="#_x0000_t202" style="position:absolute;margin-left:-9.35pt;margin-top:-8.6pt;width:452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" filled="f" stroked="f">
                    <v:textbox style="mso-fit-shape-to-text:t">
                      <w:txbxContent>
                        <w:p w:rsidR="00005AB3" w:rsidRPr="0062600D" w:rsidRDefault="00AB134D">
                          <w:pPr>
                            <w:rPr>
                              <w:rFonts w:ascii="Times New Roman" w:hAnsi="Times New Roman" w:cs="Times New Roman"/>
                              <w:color w:val="F9B639" w:themeColor="accent4"/>
                              <w:sz w:val="160"/>
                              <w:szCs w:val="72"/>
                            </w:rPr>
                          </w:pPr>
                          <w:r w:rsidRPr="0062600D">
                            <w:rPr>
                              <w:rFonts w:ascii="Times New Roman" w:hAnsi="Times New Roman" w:cs="Times New Roman"/>
                              <w:color w:val="F9B639" w:themeColor="accent4"/>
                              <w:sz w:val="160"/>
                              <w:szCs w:val="72"/>
                            </w:rPr>
                            <w:t>Bewerbung</w:t>
                          </w:r>
                        </w:p>
                        <w:p w:rsidR="00005AB3" w:rsidRPr="0062600D" w:rsidRDefault="00670B4E">
                          <w:pP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</w:pPr>
                          <w:r w:rsidRPr="0062600D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 xml:space="preserve">als </w:t>
                          </w:r>
                          <w:r w:rsidR="00E97E39" w:rsidRPr="0062600D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>Bankkauffrau</w:t>
                          </w:r>
                          <w:r w:rsidR="006E1785" w:rsidRPr="0062600D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 xml:space="preserve"> zum</w:t>
                          </w:r>
                        </w:p>
                        <w:p w:rsidR="006E1785" w:rsidRPr="0062600D" w:rsidRDefault="0062600D">
                          <w:pP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</w:pPr>
                          <w:r w:rsidRPr="0062600D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>1. September 20..</w:t>
                          </w:r>
                        </w:p>
                        <w:p w:rsidR="00E97E39" w:rsidRPr="00AB134D" w:rsidRDefault="00E97E39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005AB3">
            <w:rPr>
              <w:noProof/>
              <w:lang w:eastAsia="de-DE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1AD53F11" wp14:editId="01E13354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08960" cy="10058400"/>
                    <wp:effectExtent l="0" t="0" r="0" b="0"/>
                    <wp:wrapNone/>
                    <wp:docPr id="363" name="Grupp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108960" cy="10058400"/>
                              <a:chOff x="7344" y="0"/>
                              <a:chExt cx="4896" cy="15840"/>
                            </a:xfrm>
                            <a:solidFill>
                              <a:schemeClr val="bg2">
                                <a:lumMod val="50000"/>
                              </a:schemeClr>
                            </a:solidFill>
                          </wpg:grpSpPr>
                          <wpg:grpSp>
                            <wpg:cNvPr id="364" name="Group 3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44" y="0"/>
                                <a:ext cx="4896" cy="15840"/>
                                <a:chOff x="7560" y="0"/>
                                <a:chExt cx="4700" cy="15840"/>
                              </a:xfrm>
                              <a:grpFill/>
                            </wpg:grpSpPr>
                            <wps:wsp>
                              <wps:cNvPr id="365" name="Rectangle 3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55" y="0"/>
                                  <a:ext cx="4505" cy="15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D8D8D8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6" name="Rectangle 366" descr="Light vertical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8"/>
                                  <a:ext cx="195" cy="15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67" name="Rectangle 3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4" y="0"/>
                                <a:ext cx="4896" cy="395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05AB3" w:rsidRDefault="00005AB3">
                                  <w:pPr>
                                    <w:pStyle w:val="KeinLeerraum"/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Gruppe 14" o:spid="_x0000_s1027" style="position:absolute;margin-left:193.6pt;margin-top:0;width:244.8pt;height:11in;z-index:251659264;mso-height-percent:1000;mso-position-horizontal:right;mso-position-horizontal-relative:page;mso-position-vertical:top;mso-position-vertical-relative:page;mso-height-percent:1000" coordorigin="7344" coordsize="4896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" o:allowincell="f">
                    <v:group id="Group 364" o:spid="_x0000_s1028" style="position:absolute;left:7344;width:4896;height:15840" coordorigin="7560" coordsize="4700,158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QXH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BcexgAAANwA&#10;AAAPAAAAAAAAAAAAAAAAAKoCAABkcnMvZG93bnJldi54bWxQSwUGAAAAAAQABAD6AAAAnQMAAAAA&#10;">
                      <v:rect id="Rectangle 365" o:spid="_x0000_s1029" style="position:absolute;left:7755;width:4505;height:15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5sSMYA&#10;AADcAAAADwAAAGRycy9kb3ducmV2LnhtbESPQUsDMRSE74X+h/AKvdlsLbuUbdOigtCb2lakt8fm&#10;ubuavOwmsV399UYQehxm5htmvR2sEWfyoXWsYD7LQBBXTrdcKzgeHm+WIEJE1mgck4JvCrDdjEdr&#10;LLW78Aud97EWCcKhRAVNjF0pZagashhmriNO3rvzFmOSvpba4yXBrZG3WVZIiy2nhQY7emio+tx/&#10;WQX+tHjq3yjrf+6r5/lr3pu8+DBKTSfD3QpEpCFew//tnVawKHL4O5OOgN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5sSMYAAADcAAAADwAAAAAAAAAAAAAAAACYAgAAZHJz&#10;L2Rvd25yZXYueG1sUEsFBgAAAAAEAAQA9QAAAIsDAAAAAA==&#10;" fillcolor="#fdf0d7 [663]" stroked="f" strokecolor="#d8d8d8"/>
                      <v:rect id="Rectangle 366" o:spid="_x0000_s1030" alt="Light vertical" style="position:absolute;left:7560;top:8;width:195;height:158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CPG8UA&#10;AADcAAAADwAAAGRycy9kb3ducmV2LnhtbESPT2vCQBTE70K/w/IEb7qxSlqiq5SCf7AnbUuvz+wz&#10;CWbfht1VEz99t1DwOMzMb5j5sjW1uJLzlWUF41ECgji3uuJCwdfnavgKwgdkjbVlUtCRh+XiqTfH&#10;TNsb7+l6CIWIEPYZKihDaDIpfV6SQT+yDXH0TtYZDFG6QmqHtwg3tXxOklQarDgulNjQe0n5+XAx&#10;CjabVbF7ua/PlTnS98e0O/7ozik16LdvMxCB2vAI/7e3WsEkTeHvTDw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UI8bxQAAANwAAAAPAAAAAAAAAAAAAAAAAJgCAABkcnMv&#10;ZG93bnJldi54bWxQSwUGAAAAAAQABAD1AAAAigMAAAAA&#10;" fillcolor="#f9b639 [3207]" stroked="f" strokecolor="white" strokeweight="1pt">
                        <v:shadow color="#d8d8d8" offset="3pt,3pt"/>
                      </v:rect>
                    </v:group>
                    <v:rect id="Rectangle 367" o:spid="_x0000_s1031" style="position:absolute;left:7344;width:4896;height:395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BmsMIA&#10;AADcAAAADwAAAGRycy9kb3ducmV2LnhtbESP3YrCMBSE7xd8h3AW9mbR1C5U7RpFBMFbfx7g2Jxt&#10;ujYnJYm1vv1GWPBymJlvmOV6sK3oyYfGsYLpJANBXDndcK3gfNqN5yBCRNbYOiYFDwqwXo3ellhq&#10;d+cD9cdYiwThUKICE2NXShkqQxbDxHXEyftx3mJM0tdSe7wnuG1lnmWFtNhwWjDY0dZQdT3erIJf&#10;E6p8kV+mPT+Gz9nt6veF80p9vA+bbxCRhvgK/7f3WsFXMYPnmXQE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oGawwgAAANwAAAAPAAAAAAAAAAAAAAAAAJgCAABkcnMvZG93&#10;bnJldi54bWxQSwUGAAAAAAQABAD1AAAAhwMAAAAA&#10;" fillcolor="#fdf0d7 [663]" stroked="f" strokecolor="white" strokeweight="1pt">
                      <v:shadow color="#d8d8d8" offset="3pt,3pt"/>
                      <v:textbox inset="28.8pt,14.4pt,14.4pt,14.4pt">
                        <w:txbxContent>
                          <w:p w:rsidR="00005AB3" w:rsidRDefault="00005AB3">
                            <w:pPr>
                              <w:pStyle w:val="KeinLeerraum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:rsidR="00BC4CBF" w:rsidRDefault="00275C7E"/>
      </w:sdtContent>
    </w:sdt>
    <w:p w:rsidR="00005AB3" w:rsidRDefault="00005AB3"/>
    <w:p w:rsidR="00005AB3" w:rsidRDefault="00005AB3"/>
    <w:p w:rsidR="00005AB3" w:rsidRDefault="00005AB3"/>
    <w:p w:rsidR="00005AB3" w:rsidRDefault="00D8598F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7AC591" wp14:editId="7BFA15AB">
                <wp:simplePos x="0" y="0"/>
                <wp:positionH relativeFrom="column">
                  <wp:posOffset>2395855</wp:posOffset>
                </wp:positionH>
                <wp:positionV relativeFrom="paragraph">
                  <wp:posOffset>151765</wp:posOffset>
                </wp:positionV>
                <wp:extent cx="2162175" cy="2638425"/>
                <wp:effectExtent l="19050" t="19050" r="28575" b="28575"/>
                <wp:wrapNone/>
                <wp:docPr id="2" name="Abgerundetes 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2638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98F" w:rsidRPr="0062600D" w:rsidRDefault="00D8598F" w:rsidP="00D859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</w:rPr>
                              <w:t>Dein Foto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bgerundetes Rechteck 2" o:spid="_x0000_s1032" style="position:absolute;margin-left:188.65pt;margin-top:11.95pt;width:170.25pt;height:207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" fillcolor="white [3201]" strokecolor="#f9b639 [3207]" strokeweight="1.1111mm">
                <v:textbox>
                  <w:txbxContent>
                    <w:p w:rsidR="00D8598F" w:rsidRPr="0062600D" w:rsidRDefault="00D8598F" w:rsidP="00D8598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</w:rPr>
                        <w:t>Dein Foto</w:t>
                      </w:r>
                    </w:p>
                  </w:txbxContent>
                </v:textbox>
              </v:roundrect>
            </w:pict>
          </mc:Fallback>
        </mc:AlternateContent>
      </w:r>
      <w:r w:rsidR="000755A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1E2CF1" wp14:editId="54AF0213">
                <wp:simplePos x="0" y="0"/>
                <wp:positionH relativeFrom="column">
                  <wp:posOffset>2226177</wp:posOffset>
                </wp:positionH>
                <wp:positionV relativeFrom="paragraph">
                  <wp:posOffset>20409</wp:posOffset>
                </wp:positionV>
                <wp:extent cx="2486025" cy="2902688"/>
                <wp:effectExtent l="0" t="0" r="9525" b="0"/>
                <wp:wrapNone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29026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55A6" w:rsidRDefault="000755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75.3pt;margin-top:1.6pt;width:195.75pt;height:228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" stroked="f">
                <v:textbox>
                  <w:txbxContent>
                    <w:p w:rsidR="000755A6" w:rsidRDefault="000755A6"/>
                  </w:txbxContent>
                </v:textbox>
              </v:shape>
            </w:pict>
          </mc:Fallback>
        </mc:AlternateContent>
      </w:r>
    </w:p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62600D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1C18BE" wp14:editId="3AEE3233">
                <wp:simplePos x="0" y="0"/>
                <wp:positionH relativeFrom="column">
                  <wp:posOffset>1938655</wp:posOffset>
                </wp:positionH>
                <wp:positionV relativeFrom="paragraph">
                  <wp:posOffset>93345</wp:posOffset>
                </wp:positionV>
                <wp:extent cx="3257550" cy="2286000"/>
                <wp:effectExtent l="19050" t="19050" r="19050" b="1905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286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AB3" w:rsidRPr="0062600D" w:rsidRDefault="0062600D" w:rsidP="006E1785">
                            <w:pPr>
                              <w:spacing w:before="24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Maria</w:t>
                            </w:r>
                            <w:r w:rsidR="00AB134D" w:rsidRPr="0062600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Mustermann</w:t>
                            </w:r>
                          </w:p>
                          <w:p w:rsidR="00AB134D" w:rsidRPr="0062600D" w:rsidRDefault="00AB134D" w:rsidP="00AB134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62600D" w:rsidRPr="0062600D" w:rsidRDefault="0062600D" w:rsidP="0062600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Musterstr. 22</w:t>
                            </w:r>
                          </w:p>
                          <w:p w:rsidR="0062600D" w:rsidRDefault="002C161C" w:rsidP="0062600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85221</w:t>
                            </w:r>
                            <w:r w:rsidR="0062600D" w:rsidRPr="0062600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Musterdorf</w:t>
                            </w:r>
                          </w:p>
                          <w:p w:rsidR="0062600D" w:rsidRDefault="0062600D" w:rsidP="00AB134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Telefon</w:t>
                            </w:r>
                            <w:r w:rsidR="002C161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: 08131/</w:t>
                            </w:r>
                            <w:r w:rsidRPr="0062600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567898</w:t>
                            </w:r>
                          </w:p>
                          <w:p w:rsidR="00AB134D" w:rsidRPr="0062600D" w:rsidRDefault="0062600D" w:rsidP="00AB134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E-Mail: M.Mustermann@web.de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52.65pt;margin-top:7.35pt;width:256.5pt;height:18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" fillcolor="white [3201]" strokecolor="#f9b639 [3207]" strokeweight="1.1111mm">
                <v:textbox>
                  <w:txbxContent>
                    <w:p w:rsidR="00005AB3" w:rsidRPr="0062600D" w:rsidRDefault="0062600D" w:rsidP="006E1785">
                      <w:pPr>
                        <w:spacing w:before="24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Maria</w:t>
                      </w:r>
                      <w:r w:rsidR="00AB134D" w:rsidRPr="0062600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Mustermann</w:t>
                      </w:r>
                    </w:p>
                    <w:p w:rsidR="00AB134D" w:rsidRPr="0062600D" w:rsidRDefault="00AB134D" w:rsidP="00AB134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62600D" w:rsidRPr="0062600D" w:rsidRDefault="0062600D" w:rsidP="0062600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Musterstr. 22</w:t>
                      </w:r>
                    </w:p>
                    <w:p w:rsidR="0062600D" w:rsidRDefault="002C161C" w:rsidP="0062600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85221</w:t>
                      </w:r>
                      <w:r w:rsidR="0062600D" w:rsidRPr="0062600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Musterdorf</w:t>
                      </w:r>
                    </w:p>
                    <w:p w:rsidR="0062600D" w:rsidRDefault="0062600D" w:rsidP="00AB134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Telefon</w:t>
                      </w:r>
                      <w:r w:rsidR="002C161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: 08131/</w:t>
                      </w:r>
                      <w:bookmarkStart w:id="1" w:name="_GoBack"/>
                      <w:bookmarkEnd w:id="1"/>
                      <w:r w:rsidRPr="0062600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567898</w:t>
                      </w:r>
                    </w:p>
                    <w:p w:rsidR="00AB134D" w:rsidRPr="0062600D" w:rsidRDefault="0062600D" w:rsidP="00AB134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E-Mail: M.Mustermann@web.de</w:t>
                      </w:r>
                    </w:p>
                  </w:txbxContent>
                </v:textbox>
              </v:shape>
            </w:pict>
          </mc:Fallback>
        </mc:AlternateContent>
      </w:r>
    </w:p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62600D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577580" wp14:editId="544380B9">
                <wp:simplePos x="0" y="0"/>
                <wp:positionH relativeFrom="column">
                  <wp:posOffset>4040505</wp:posOffset>
                </wp:positionH>
                <wp:positionV relativeFrom="paragraph">
                  <wp:posOffset>233680</wp:posOffset>
                </wp:positionV>
                <wp:extent cx="2374265" cy="1403985"/>
                <wp:effectExtent l="0" t="0" r="0" b="3175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1785" w:rsidRPr="0062600D" w:rsidRDefault="006E1785" w:rsidP="006E17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Anlagen: </w:t>
                            </w:r>
                          </w:p>
                          <w:p w:rsidR="006E1785" w:rsidRPr="0062600D" w:rsidRDefault="006E1785" w:rsidP="006E17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</w:rPr>
                              <w:t>Lebenslauf</w:t>
                            </w:r>
                            <w:r w:rsidRPr="0062600D">
                              <w:rPr>
                                <w:rFonts w:ascii="Times New Roman" w:hAnsi="Times New Roman" w:cs="Times New Roman"/>
                              </w:rPr>
                              <w:br/>
                              <w:t>Bewerbungsschreiben</w:t>
                            </w:r>
                          </w:p>
                          <w:p w:rsidR="006E1785" w:rsidRPr="0062600D" w:rsidRDefault="006E1785" w:rsidP="006E17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bookmarkStart w:id="0" w:name="_GoBack"/>
                            <w:bookmarkEnd w:id="0"/>
                            <w:r w:rsidRPr="0062600D">
                              <w:rPr>
                                <w:rFonts w:ascii="Times New Roman" w:hAnsi="Times New Roman" w:cs="Times New Roman"/>
                              </w:rPr>
                              <w:t>Schulzeugnisse</w:t>
                            </w:r>
                          </w:p>
                          <w:p w:rsidR="006E1785" w:rsidRPr="0062600D" w:rsidRDefault="006E1785" w:rsidP="006E17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</w:rPr>
                              <w:t>Praktikumsbestätigungen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318.15pt;margin-top:18.4pt;width:186.95pt;height:110.55pt;z-index:2516746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" filled="f" stroked="f">
                <v:textbox style="mso-fit-shape-to-text:t">
                  <w:txbxContent>
                    <w:p w:rsidR="006E1785" w:rsidRPr="0062600D" w:rsidRDefault="006E1785" w:rsidP="006E17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  <w:b/>
                        </w:rPr>
                        <w:t xml:space="preserve">Anlagen: </w:t>
                      </w:r>
                    </w:p>
                    <w:p w:rsidR="006E1785" w:rsidRPr="0062600D" w:rsidRDefault="006E1785" w:rsidP="006E17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</w:rPr>
                        <w:t>Lebenslauf</w:t>
                      </w:r>
                      <w:r w:rsidRPr="0062600D">
                        <w:rPr>
                          <w:rFonts w:ascii="Times New Roman" w:hAnsi="Times New Roman" w:cs="Times New Roman"/>
                        </w:rPr>
                        <w:br/>
                        <w:t>Bewerbungsschreiben</w:t>
                      </w:r>
                    </w:p>
                    <w:p w:rsidR="006E1785" w:rsidRPr="0062600D" w:rsidRDefault="006E1785" w:rsidP="006E17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bookmarkStart w:id="1" w:name="_GoBack"/>
                      <w:bookmarkEnd w:id="1"/>
                      <w:r w:rsidRPr="0062600D">
                        <w:rPr>
                          <w:rFonts w:ascii="Times New Roman" w:hAnsi="Times New Roman" w:cs="Times New Roman"/>
                        </w:rPr>
                        <w:t>Schulzeugnisse</w:t>
                      </w:r>
                    </w:p>
                    <w:p w:rsidR="006E1785" w:rsidRPr="0062600D" w:rsidRDefault="006E1785" w:rsidP="006E17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</w:rPr>
                        <w:t>Praktikumsbestätigungen</w:t>
                      </w:r>
                    </w:p>
                  </w:txbxContent>
                </v:textbox>
              </v:shape>
            </w:pict>
          </mc:Fallback>
        </mc:AlternateContent>
      </w:r>
    </w:p>
    <w:p w:rsidR="006E1785" w:rsidRDefault="006E1785"/>
    <w:sectPr w:rsidR="006E1785" w:rsidSect="00005AB3">
      <w:pgSz w:w="11906" w:h="16838"/>
      <w:pgMar w:top="1417" w:right="1417" w:bottom="1134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AB3"/>
    <w:rsid w:val="00005AB3"/>
    <w:rsid w:val="000755A6"/>
    <w:rsid w:val="00275C7E"/>
    <w:rsid w:val="002C161C"/>
    <w:rsid w:val="003A1818"/>
    <w:rsid w:val="00560016"/>
    <w:rsid w:val="0062600D"/>
    <w:rsid w:val="0066512F"/>
    <w:rsid w:val="00670B4E"/>
    <w:rsid w:val="00696BE0"/>
    <w:rsid w:val="006E1785"/>
    <w:rsid w:val="007E3246"/>
    <w:rsid w:val="008B06A9"/>
    <w:rsid w:val="00AB134D"/>
    <w:rsid w:val="00B81203"/>
    <w:rsid w:val="00BC4CBF"/>
    <w:rsid w:val="00D8598F"/>
    <w:rsid w:val="00DD2840"/>
    <w:rsid w:val="00E97E39"/>
    <w:rsid w:val="00F3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05A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link w:val="KeinLeerraumZchn"/>
    <w:uiPriority w:val="1"/>
    <w:qFormat/>
    <w:rsid w:val="00005AB3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005AB3"/>
    <w:rPr>
      <w:rFonts w:eastAsiaTheme="minorEastAsia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5AB3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05AB3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05A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link w:val="KeinLeerraumZchn"/>
    <w:uiPriority w:val="1"/>
    <w:qFormat/>
    <w:rsid w:val="00005AB3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005AB3"/>
    <w:rPr>
      <w:rFonts w:eastAsiaTheme="minorEastAsia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5AB3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05AB3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Lysithea">
  <a:themeElements>
    <a:clrScheme name="Lysithea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Lysithea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ysithea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shade val="60000"/>
                <a:satMod val="180000"/>
              </a:schemeClr>
              <a:schemeClr val="phClr">
                <a:tint val="500"/>
                <a:satMod val="150000"/>
              </a:schemeClr>
            </a:duotone>
          </a:blip>
          <a:tile tx="0" ty="0" sx="50000" sy="5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50143-BD5F-46CF-8BD4-AFE4E55DD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E27F08A6.dotm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Deckblatt Bewerbung Muster 1</vt:lpstr>
    </vt:vector>
  </TitlesOfParts>
  <Company>AZUBIYO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Deckblatt Bewerbung Muster 1</dc:title>
  <dc:subject>Deckblatt Bewerbung Muster 1</dc:subject>
  <dc:creator>AZUBIYO</dc:creator>
  <cp:keywords>Deckblatt Bewerbung, Deckblatt, Deckblatt Muster</cp:keywords>
  <dc:description>Deckblatt Bewerbung, Deckblatt, Deckblatt Muster</dc:description>
  <cp:lastModifiedBy>Ulbrich Alexandra</cp:lastModifiedBy>
  <cp:revision>5</cp:revision>
  <cp:lastPrinted>2013-12-09T15:27:00Z</cp:lastPrinted>
  <dcterms:created xsi:type="dcterms:W3CDTF">2016-01-27T15:19:00Z</dcterms:created>
  <dcterms:modified xsi:type="dcterms:W3CDTF">2016-03-22T13:22:00Z</dcterms:modified>
  <cp:category>Deckblatt Bewerbung Muster 1</cp:category>
</cp:coreProperties>
</file>