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B97" w:rsidRPr="00FC2B97" w:rsidRDefault="00FC2B97">
      <w:pPr>
        <w:rPr>
          <w:b/>
          <w:sz w:val="22"/>
          <w:szCs w:val="22"/>
        </w:rPr>
      </w:pPr>
      <w:bookmarkStart w:id="0" w:name="_GoBack"/>
      <w:bookmarkEnd w:id="0"/>
    </w:p>
    <w:p w:rsidR="00C07B47" w:rsidRPr="00FC2B97" w:rsidRDefault="00C07B47">
      <w:pPr>
        <w:rPr>
          <w:b/>
          <w:sz w:val="22"/>
          <w:szCs w:val="22"/>
        </w:rPr>
      </w:pPr>
      <w:r w:rsidRPr="00FC2B97">
        <w:rPr>
          <w:b/>
          <w:sz w:val="22"/>
          <w:szCs w:val="22"/>
        </w:rPr>
        <w:t>Lebenslauf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FC2B97" w:rsidP="00FC2B97">
      <w:pPr>
        <w:pBdr>
          <w:bottom w:val="single" w:sz="4" w:space="1" w:color="auto"/>
        </w:pBdr>
        <w:rPr>
          <w:b/>
          <w:sz w:val="22"/>
          <w:szCs w:val="22"/>
        </w:rPr>
      </w:pPr>
      <w:r w:rsidRPr="00FC2B97">
        <w:rPr>
          <w:b/>
          <w:sz w:val="22"/>
          <w:szCs w:val="22"/>
        </w:rPr>
        <w:t>ALLGEMEINE DATEN:</w:t>
      </w:r>
    </w:p>
    <w:p w:rsidR="00FC2B97" w:rsidRPr="00FC2B97" w:rsidRDefault="00FC2B97">
      <w:pPr>
        <w:rPr>
          <w:b/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Name</w:t>
      </w:r>
      <w:r w:rsidRPr="00FC2B97">
        <w:rPr>
          <w:b/>
          <w:sz w:val="22"/>
          <w:szCs w:val="22"/>
        </w:rPr>
        <w:tab/>
      </w:r>
      <w:r w:rsidR="00FE6F2E" w:rsidRPr="00FC2B97">
        <w:rPr>
          <w:sz w:val="22"/>
          <w:szCs w:val="22"/>
        </w:rPr>
        <w:tab/>
      </w:r>
      <w:r w:rsidR="00FE6F2E" w:rsidRPr="00FC2B97">
        <w:rPr>
          <w:sz w:val="22"/>
          <w:szCs w:val="22"/>
        </w:rPr>
        <w:tab/>
      </w:r>
      <w:r w:rsidR="00FE6F2E" w:rsidRPr="00FC2B97">
        <w:rPr>
          <w:sz w:val="22"/>
          <w:szCs w:val="22"/>
        </w:rPr>
        <w:tab/>
        <w:t>Melanie Muster</w:t>
      </w: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Anschrift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="00FE6F2E" w:rsidRPr="00FC2B97">
        <w:rPr>
          <w:sz w:val="22"/>
          <w:szCs w:val="22"/>
        </w:rPr>
        <w:t>Musterring</w:t>
      </w:r>
      <w:r w:rsidRPr="00FC2B97">
        <w:rPr>
          <w:sz w:val="22"/>
          <w:szCs w:val="22"/>
        </w:rPr>
        <w:t xml:space="preserve"> 68</w:t>
      </w:r>
    </w:p>
    <w:p w:rsidR="00C07B47" w:rsidRPr="00FC2B97" w:rsidRDefault="00FE6F2E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56789 Musterstadt</w:t>
      </w:r>
    </w:p>
    <w:p w:rsidR="00FC2B97" w:rsidRPr="00FC2B97" w:rsidRDefault="00FC2B9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Telefon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="00FC2B97" w:rsidRPr="00FC2B97">
        <w:rPr>
          <w:sz w:val="22"/>
          <w:szCs w:val="22"/>
        </w:rPr>
        <w:t>08131</w:t>
      </w:r>
      <w:r w:rsidR="00FE6F2E" w:rsidRPr="00FC2B97">
        <w:rPr>
          <w:sz w:val="22"/>
          <w:szCs w:val="22"/>
        </w:rPr>
        <w:t>/56789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E-Mail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="00FE6F2E" w:rsidRPr="00FC2B97">
        <w:rPr>
          <w:sz w:val="22"/>
          <w:szCs w:val="22"/>
        </w:rPr>
        <w:t>Melanie.Muster</w:t>
      </w:r>
      <w:r w:rsidR="00FC2B97" w:rsidRPr="00FC2B97">
        <w:rPr>
          <w:sz w:val="22"/>
          <w:szCs w:val="22"/>
        </w:rPr>
        <w:t>@web</w:t>
      </w:r>
      <w:r w:rsidRPr="00FC2B97">
        <w:rPr>
          <w:sz w:val="22"/>
          <w:szCs w:val="22"/>
        </w:rPr>
        <w:t>.de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Geburtsdatum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="00FC2B97" w:rsidRPr="00FC2B97">
        <w:rPr>
          <w:sz w:val="22"/>
          <w:szCs w:val="22"/>
        </w:rPr>
        <w:t>13. August 19..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Familienstand</w:t>
      </w:r>
      <w:r w:rsidRPr="00FC2B97">
        <w:rPr>
          <w:sz w:val="22"/>
          <w:szCs w:val="22"/>
        </w:rPr>
        <w:t xml:space="preserve"> 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ledig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Nationalität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deutsch</w:t>
      </w:r>
    </w:p>
    <w:p w:rsidR="00A926C1" w:rsidRPr="00FC2B97" w:rsidRDefault="00A926C1">
      <w:pPr>
        <w:rPr>
          <w:sz w:val="22"/>
          <w:szCs w:val="22"/>
        </w:rPr>
      </w:pPr>
    </w:p>
    <w:p w:rsidR="00A926C1" w:rsidRPr="00FC2B97" w:rsidRDefault="00A926C1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Eltern</w:t>
      </w:r>
      <w:r w:rsidRPr="00FC2B97">
        <w:rPr>
          <w:b/>
          <w:sz w:val="22"/>
          <w:szCs w:val="22"/>
        </w:rPr>
        <w:tab/>
      </w:r>
      <w:r w:rsidRPr="00FC2B97">
        <w:rPr>
          <w:b/>
          <w:sz w:val="22"/>
          <w:szCs w:val="22"/>
        </w:rPr>
        <w:tab/>
      </w:r>
      <w:r w:rsidRPr="00FC2B97">
        <w:rPr>
          <w:b/>
          <w:sz w:val="22"/>
          <w:szCs w:val="22"/>
        </w:rPr>
        <w:tab/>
      </w:r>
      <w:r w:rsidRPr="00FC2B97">
        <w:rPr>
          <w:b/>
          <w:sz w:val="22"/>
          <w:szCs w:val="22"/>
        </w:rPr>
        <w:tab/>
      </w:r>
      <w:r w:rsidRPr="00FC2B97">
        <w:rPr>
          <w:sz w:val="22"/>
          <w:szCs w:val="22"/>
        </w:rPr>
        <w:t>Vater: Elektriker</w:t>
      </w:r>
    </w:p>
    <w:p w:rsidR="00A926C1" w:rsidRPr="00FC2B97" w:rsidRDefault="00A926C1" w:rsidP="00FC2B97">
      <w:pPr>
        <w:pBdr>
          <w:bottom w:val="single" w:sz="4" w:space="1" w:color="auto"/>
        </w:pBd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Mutter: Bürokauffrau</w:t>
      </w:r>
    </w:p>
    <w:p w:rsidR="00FC2B97" w:rsidRPr="00FC2B97" w:rsidRDefault="00FC2B97" w:rsidP="00FC2B97">
      <w:pPr>
        <w:pBdr>
          <w:bottom w:val="single" w:sz="4" w:space="1" w:color="auto"/>
        </w:pBdr>
        <w:rPr>
          <w:sz w:val="22"/>
          <w:szCs w:val="22"/>
        </w:rPr>
      </w:pPr>
    </w:p>
    <w:p w:rsidR="00FC2B97" w:rsidRPr="00FC2B97" w:rsidRDefault="00FC2B97" w:rsidP="00FC2B97">
      <w:pPr>
        <w:pBdr>
          <w:bottom w:val="single" w:sz="4" w:space="1" w:color="auto"/>
        </w:pBdr>
        <w:rPr>
          <w:b/>
          <w:sz w:val="22"/>
          <w:szCs w:val="22"/>
        </w:rPr>
      </w:pPr>
      <w:r w:rsidRPr="00FC2B97">
        <w:rPr>
          <w:b/>
          <w:sz w:val="22"/>
          <w:szCs w:val="22"/>
        </w:rPr>
        <w:t>SCHULE: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Schulbildung</w:t>
      </w:r>
      <w:r w:rsidR="001461DA" w:rsidRPr="00FC2B97">
        <w:rPr>
          <w:sz w:val="22"/>
          <w:szCs w:val="22"/>
        </w:rPr>
        <w:tab/>
      </w:r>
      <w:r w:rsidR="001461DA" w:rsidRPr="00FC2B97">
        <w:rPr>
          <w:sz w:val="22"/>
          <w:szCs w:val="22"/>
        </w:rPr>
        <w:tab/>
      </w:r>
      <w:r w:rsidR="001461DA" w:rsidRPr="00FC2B97">
        <w:rPr>
          <w:sz w:val="22"/>
          <w:szCs w:val="22"/>
        </w:rPr>
        <w:tab/>
        <w:t>01.09.20.. – 16.06.20</w:t>
      </w:r>
      <w:r w:rsidRPr="00FC2B97">
        <w:rPr>
          <w:sz w:val="22"/>
          <w:szCs w:val="22"/>
        </w:rPr>
        <w:t>..</w:t>
      </w:r>
    </w:p>
    <w:p w:rsidR="00C07B47" w:rsidRPr="00FC2B97" w:rsidRDefault="00C07B47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 xml:space="preserve">Grundschule </w:t>
      </w:r>
      <w:r w:rsidR="00FE6F2E" w:rsidRPr="00FC2B97">
        <w:rPr>
          <w:sz w:val="22"/>
          <w:szCs w:val="22"/>
        </w:rPr>
        <w:t>Musterstadt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1461DA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01.09.20</w:t>
      </w:r>
      <w:r w:rsidR="00C07B47" w:rsidRPr="00FC2B97">
        <w:rPr>
          <w:sz w:val="22"/>
          <w:szCs w:val="22"/>
        </w:rPr>
        <w:t>.. – Juli 20..</w:t>
      </w:r>
    </w:p>
    <w:p w:rsidR="00C07B47" w:rsidRPr="00FC2B97" w:rsidRDefault="00FE6F2E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="00C07B47" w:rsidRPr="00FC2B97">
        <w:rPr>
          <w:sz w:val="22"/>
          <w:szCs w:val="22"/>
        </w:rPr>
        <w:t xml:space="preserve">Realschule, </w:t>
      </w:r>
      <w:r w:rsidRPr="00FC2B97">
        <w:rPr>
          <w:sz w:val="22"/>
          <w:szCs w:val="22"/>
        </w:rPr>
        <w:t>Musterstadt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 w:rsidP="00FC2B97">
      <w:pPr>
        <w:pBdr>
          <w:bottom w:val="single" w:sz="4" w:space="1" w:color="auto"/>
        </w:pBdr>
        <w:rPr>
          <w:sz w:val="22"/>
          <w:szCs w:val="22"/>
        </w:rPr>
      </w:pPr>
      <w:r w:rsidRPr="00FC2B97">
        <w:rPr>
          <w:b/>
          <w:sz w:val="22"/>
          <w:szCs w:val="22"/>
        </w:rPr>
        <w:t>Schulabschluss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 xml:space="preserve">Juli 20.., </w:t>
      </w:r>
      <w:r w:rsidR="00FC2B97" w:rsidRPr="00FC2B97">
        <w:rPr>
          <w:sz w:val="22"/>
          <w:szCs w:val="22"/>
        </w:rPr>
        <w:t>Realschulabschluss</w:t>
      </w:r>
    </w:p>
    <w:p w:rsidR="00FC2B97" w:rsidRPr="00FC2B97" w:rsidRDefault="00FC2B97" w:rsidP="00FC2B97">
      <w:pPr>
        <w:pBdr>
          <w:bottom w:val="single" w:sz="4" w:space="1" w:color="auto"/>
        </w:pBdr>
        <w:rPr>
          <w:sz w:val="22"/>
          <w:szCs w:val="22"/>
        </w:rPr>
      </w:pPr>
    </w:p>
    <w:p w:rsidR="00FC2B97" w:rsidRPr="00FC2B97" w:rsidRDefault="00FC2B97" w:rsidP="00FC2B97">
      <w:pPr>
        <w:pBdr>
          <w:bottom w:val="single" w:sz="4" w:space="1" w:color="auto"/>
        </w:pBdr>
        <w:rPr>
          <w:b/>
          <w:sz w:val="22"/>
          <w:szCs w:val="22"/>
        </w:rPr>
      </w:pPr>
      <w:r w:rsidRPr="00FC2B97">
        <w:rPr>
          <w:b/>
          <w:sz w:val="22"/>
          <w:szCs w:val="22"/>
        </w:rPr>
        <w:t>PRAKTIKA: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Praktika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April 20..</w:t>
      </w:r>
    </w:p>
    <w:p w:rsidR="00C07B47" w:rsidRPr="00FC2B97" w:rsidRDefault="00C07B47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Zweiwö</w:t>
      </w:r>
      <w:r w:rsidR="00FE6F2E" w:rsidRPr="00FC2B97">
        <w:rPr>
          <w:sz w:val="22"/>
          <w:szCs w:val="22"/>
        </w:rPr>
        <w:t>chiges Praktikum bei Susis</w:t>
      </w:r>
      <w:r w:rsidRPr="00FC2B97">
        <w:rPr>
          <w:sz w:val="22"/>
          <w:szCs w:val="22"/>
        </w:rPr>
        <w:t xml:space="preserve"> Friseurstube in </w:t>
      </w:r>
      <w:r w:rsidR="00FE6F2E" w:rsidRPr="00FC2B97">
        <w:rPr>
          <w:sz w:val="22"/>
          <w:szCs w:val="22"/>
        </w:rPr>
        <w:t>Musterstadt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November 20..</w:t>
      </w:r>
    </w:p>
    <w:p w:rsidR="00C07B47" w:rsidRPr="00FC2B97" w:rsidRDefault="00C07B47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Einwöchiges Praktikum in der Seniorenresidenz</w:t>
      </w:r>
    </w:p>
    <w:p w:rsidR="00C07B47" w:rsidRPr="00FC2B97" w:rsidRDefault="00FE6F2E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Maria</w:t>
      </w:r>
      <w:r w:rsidR="00C07B47" w:rsidRPr="00FC2B97">
        <w:rPr>
          <w:sz w:val="22"/>
          <w:szCs w:val="22"/>
        </w:rPr>
        <w:t xml:space="preserve"> in </w:t>
      </w:r>
      <w:r w:rsidRPr="00FC2B97">
        <w:rPr>
          <w:sz w:val="22"/>
          <w:szCs w:val="22"/>
        </w:rPr>
        <w:t>Musterstadt</w:t>
      </w:r>
    </w:p>
    <w:p w:rsidR="00C07B47" w:rsidRPr="00FC2B97" w:rsidRDefault="00C07B47">
      <w:pPr>
        <w:rPr>
          <w:sz w:val="22"/>
          <w:szCs w:val="22"/>
        </w:rPr>
      </w:pPr>
    </w:p>
    <w:p w:rsidR="00FC2B97" w:rsidRPr="00FC2B97" w:rsidRDefault="00FC2B97">
      <w:pPr>
        <w:rPr>
          <w:b/>
          <w:sz w:val="22"/>
          <w:szCs w:val="22"/>
        </w:rPr>
      </w:pPr>
    </w:p>
    <w:p w:rsidR="00FC2B97" w:rsidRPr="00FC2B97" w:rsidRDefault="00FC2B97" w:rsidP="00FC2B97">
      <w:pPr>
        <w:pBdr>
          <w:bottom w:val="single" w:sz="4" w:space="1" w:color="auto"/>
        </w:pBdr>
        <w:rPr>
          <w:b/>
          <w:sz w:val="22"/>
          <w:szCs w:val="22"/>
        </w:rPr>
      </w:pPr>
      <w:r w:rsidRPr="00FC2B97">
        <w:rPr>
          <w:b/>
          <w:sz w:val="22"/>
          <w:szCs w:val="22"/>
        </w:rPr>
        <w:t>SONSTIGES:</w:t>
      </w:r>
    </w:p>
    <w:p w:rsidR="00F0784C" w:rsidRDefault="00F0784C">
      <w:pPr>
        <w:rPr>
          <w:b/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Besondere Kenntnisse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Schminktechniken (VHS-Kurse)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Hobbys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Schneidern</w:t>
      </w:r>
      <w:r w:rsidR="00FE6F2E" w:rsidRPr="00FC2B97">
        <w:rPr>
          <w:sz w:val="22"/>
          <w:szCs w:val="22"/>
        </w:rPr>
        <w:t>,</w:t>
      </w:r>
      <w:r w:rsidRPr="00FC2B97">
        <w:rPr>
          <w:sz w:val="22"/>
          <w:szCs w:val="22"/>
        </w:rPr>
        <w:t xml:space="preserve"> Tanzen</w:t>
      </w:r>
    </w:p>
    <w:p w:rsidR="00FC2B97" w:rsidRPr="00FC2B97" w:rsidRDefault="00FC2B97">
      <w:pPr>
        <w:rPr>
          <w:sz w:val="22"/>
          <w:szCs w:val="22"/>
        </w:rPr>
      </w:pPr>
    </w:p>
    <w:p w:rsidR="00FC2B97" w:rsidRPr="00FC2B97" w:rsidRDefault="00FC2B97">
      <w:pPr>
        <w:rPr>
          <w:sz w:val="22"/>
          <w:szCs w:val="22"/>
        </w:rPr>
      </w:pPr>
    </w:p>
    <w:p w:rsidR="00C07B47" w:rsidRPr="00FC2B97" w:rsidRDefault="00FE6F2E">
      <w:pPr>
        <w:rPr>
          <w:sz w:val="22"/>
          <w:szCs w:val="22"/>
        </w:rPr>
      </w:pPr>
      <w:r w:rsidRPr="00FC2B97">
        <w:rPr>
          <w:sz w:val="22"/>
          <w:szCs w:val="22"/>
        </w:rPr>
        <w:t>Musterstadt</w:t>
      </w:r>
      <w:r w:rsidR="00C07B47" w:rsidRPr="00FC2B97">
        <w:rPr>
          <w:sz w:val="22"/>
          <w:szCs w:val="22"/>
        </w:rPr>
        <w:t>, 30. 11.20..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FC2B97">
      <w:pPr>
        <w:rPr>
          <w:i/>
          <w:sz w:val="22"/>
          <w:szCs w:val="22"/>
        </w:rPr>
      </w:pPr>
      <w:r w:rsidRPr="00FC2B97">
        <w:rPr>
          <w:sz w:val="22"/>
          <w:szCs w:val="22"/>
        </w:rPr>
        <w:t xml:space="preserve">   </w:t>
      </w:r>
      <w:r w:rsidR="00C07B47" w:rsidRPr="00FC2B97">
        <w:rPr>
          <w:i/>
          <w:sz w:val="22"/>
          <w:szCs w:val="22"/>
        </w:rPr>
        <w:t>Unterschrift</w:t>
      </w:r>
    </w:p>
    <w:p w:rsidR="00C07B47" w:rsidRPr="00FC2B97" w:rsidRDefault="00FC2B97">
      <w:pPr>
        <w:rPr>
          <w:sz w:val="22"/>
          <w:szCs w:val="22"/>
        </w:rPr>
      </w:pPr>
      <w:r w:rsidRPr="00FC2B97">
        <w:rPr>
          <w:sz w:val="22"/>
          <w:szCs w:val="22"/>
        </w:rPr>
        <w:t>Melanie Muster</w:t>
      </w:r>
    </w:p>
    <w:p w:rsidR="007B6B76" w:rsidRPr="00FC2B97" w:rsidRDefault="007B6B76">
      <w:pPr>
        <w:rPr>
          <w:sz w:val="22"/>
          <w:szCs w:val="22"/>
        </w:rPr>
      </w:pPr>
    </w:p>
    <w:sectPr w:rsidR="007B6B76" w:rsidRPr="00FC2B9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B47"/>
    <w:rsid w:val="001461DA"/>
    <w:rsid w:val="00236D4E"/>
    <w:rsid w:val="00264AFF"/>
    <w:rsid w:val="00332D23"/>
    <w:rsid w:val="007B6B76"/>
    <w:rsid w:val="00A926C1"/>
    <w:rsid w:val="00C07B47"/>
    <w:rsid w:val="00C20EB0"/>
    <w:rsid w:val="00C53CF9"/>
    <w:rsid w:val="00F0784C"/>
    <w:rsid w:val="00FC2B97"/>
    <w:rsid w:val="00FE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C07B4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C07B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3A4FB1A3.dotm</Template>
  <TotalTime>0</TotalTime>
  <Pages>1</Pages>
  <Words>78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Lebenslauf</vt:lpstr>
    </vt:vector>
  </TitlesOfParts>
  <Company>SI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Lebenslauf</dc:title>
  <dc:subject/>
  <dc:creator>S1150824</dc:creator>
  <cp:keywords/>
  <dc:description/>
  <cp:lastModifiedBy>Ulbrich Alexandra</cp:lastModifiedBy>
  <cp:revision>6</cp:revision>
  <dcterms:created xsi:type="dcterms:W3CDTF">2015-04-22T15:01:00Z</dcterms:created>
  <dcterms:modified xsi:type="dcterms:W3CDTF">2016-02-19T10:06:00Z</dcterms:modified>
</cp:coreProperties>
</file>