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10276" w:rsidRDefault="00A10276">
      <w:pPr>
        <w:rPr>
          <w:rFonts w:ascii="Tahoma" w:hAnsi="Tahoma"/>
          <w:b/>
          <w:bCs/>
          <w:sz w:val="32"/>
          <w:szCs w:val="32"/>
        </w:rPr>
      </w:pPr>
    </w:p>
    <w:p w:rsidR="00A10276" w:rsidRDefault="00A10276">
      <w:pPr>
        <w:rPr>
          <w:rFonts w:ascii="Tahoma" w:hAnsi="Tahoma"/>
          <w:b/>
          <w:bCs/>
          <w:sz w:val="32"/>
          <w:szCs w:val="32"/>
        </w:rPr>
      </w:pPr>
    </w:p>
    <w:p w:rsidR="00A10276" w:rsidRDefault="00A10276">
      <w:pPr>
        <w:rPr>
          <w:rFonts w:ascii="Tahoma" w:hAnsi="Tahoma"/>
          <w:b/>
          <w:bCs/>
          <w:sz w:val="32"/>
          <w:szCs w:val="32"/>
        </w:rPr>
      </w:pPr>
    </w:p>
    <w:p w:rsidR="00A10276" w:rsidRDefault="000C4CCE">
      <w:pPr>
        <w:jc w:val="center"/>
        <w:rPr>
          <w:rFonts w:ascii="Tahoma" w:hAnsi="Tahoma"/>
          <w:b/>
          <w:bCs/>
          <w:color w:val="4C4C4C"/>
          <w:sz w:val="64"/>
          <w:szCs w:val="64"/>
        </w:rPr>
      </w:pP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154305</wp:posOffset>
                </wp:positionH>
                <wp:positionV relativeFrom="paragraph">
                  <wp:posOffset>0</wp:posOffset>
                </wp:positionV>
                <wp:extent cx="2823210" cy="439420"/>
                <wp:effectExtent l="1905" t="0" r="381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3210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10276" w:rsidRDefault="00A10276">
                            <w:pPr>
                              <w:rPr>
                                <w:rFonts w:ascii="Arial" w:hAnsi="Arial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hAnsi="Arial"/>
                                <w:sz w:val="60"/>
                                <w:szCs w:val="60"/>
                              </w:rPr>
                              <w:t>BEWERBUNG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2.15pt;margin-top:0;width:222.3pt;height:3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" filled="f" stroked="f">
                <v:stroke joinstyle="round"/>
                <v:textbox inset="0,0,0,0">
                  <w:txbxContent>
                    <w:p w:rsidR="00A10276" w:rsidRDefault="00A10276">
                      <w:pPr>
                        <w:rPr>
                          <w:rFonts w:ascii="Arial" w:hAnsi="Arial"/>
                          <w:sz w:val="60"/>
                          <w:szCs w:val="60"/>
                        </w:rPr>
                      </w:pPr>
                      <w:r>
                        <w:rPr>
                          <w:rFonts w:ascii="Arial" w:hAnsi="Arial"/>
                          <w:sz w:val="60"/>
                          <w:szCs w:val="60"/>
                        </w:rPr>
                        <w:t>BEWERBUNG</w:t>
                      </w:r>
                    </w:p>
                  </w:txbxContent>
                </v:textbox>
              </v:shape>
            </w:pict>
          </mc:Fallback>
        </mc:AlternateContent>
      </w:r>
    </w:p>
    <w:p w:rsidR="00A10276" w:rsidRDefault="000C4CCE">
      <w:pPr>
        <w:jc w:val="center"/>
        <w:rPr>
          <w:rFonts w:ascii="Tahoma" w:hAnsi="Tahoma"/>
          <w:b/>
          <w:bCs/>
          <w:color w:val="4C4C4C"/>
          <w:sz w:val="64"/>
          <w:szCs w:val="64"/>
        </w:rPr>
      </w:pP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-720090</wp:posOffset>
                </wp:positionH>
                <wp:positionV relativeFrom="paragraph">
                  <wp:posOffset>447040</wp:posOffset>
                </wp:positionV>
                <wp:extent cx="5400040" cy="0"/>
                <wp:effectExtent l="22860" t="18415" r="15875" b="19685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40" cy="0"/>
                        </a:xfrm>
                        <a:prstGeom prst="line">
                          <a:avLst/>
                        </a:prstGeom>
                        <a:noFill/>
                        <a:ln w="2916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6.7pt,35.2pt" to="368.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" strokecolor="gray" strokeweight=".81mm"/>
            </w:pict>
          </mc:Fallback>
        </mc:AlternateContent>
      </w:r>
    </w:p>
    <w:p w:rsidR="00A10276" w:rsidRDefault="000C4CCE">
      <w:pPr>
        <w:jc w:val="center"/>
        <w:rPr>
          <w:rFonts w:ascii="Tahoma" w:hAnsi="Tahoma"/>
          <w:b/>
          <w:bCs/>
          <w:color w:val="4C4C4C"/>
          <w:sz w:val="64"/>
          <w:szCs w:val="64"/>
        </w:rPr>
      </w:pP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89535</wp:posOffset>
                </wp:positionV>
                <wp:extent cx="2703830" cy="3477895"/>
                <wp:effectExtent l="13335" t="13335" r="6985" b="13970"/>
                <wp:wrapNone/>
                <wp:docPr id="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3830" cy="3477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/>
                          <w:p w:rsidR="000C4CCE" w:rsidRDefault="000C4CCE" w:rsidP="000C4CCE">
                            <w:pPr>
                              <w:ind w:left="709" w:firstLine="709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7" style="position:absolute;left:0;text-align:left;margin-left:1.8pt;margin-top:7.05pt;width:212.9pt;height:27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" filled="f">
                <v:textbox>
                  <w:txbxContent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/>
                    <w:p w:rsidR="000C4CCE" w:rsidRDefault="000C4CCE" w:rsidP="000C4CCE">
                      <w:pPr>
                        <w:ind w:left="709" w:firstLine="709"/>
                      </w:pPr>
                      <w:r>
                        <w:t>Foto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2980690</wp:posOffset>
                </wp:positionH>
                <wp:positionV relativeFrom="paragraph">
                  <wp:posOffset>264795</wp:posOffset>
                </wp:positionV>
                <wp:extent cx="3784600" cy="3411855"/>
                <wp:effectExtent l="0" t="0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4600" cy="3411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Default="00A10276"/>
                          <w:p w:rsidR="00A10276" w:rsidRPr="0038755B" w:rsidRDefault="00A10276">
                            <w:pPr>
                              <w:spacing w:line="360" w:lineRule="auto"/>
                              <w:rPr>
                                <w:rFonts w:ascii="Arial" w:hAnsi="Arial"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38755B">
                              <w:rPr>
                                <w:rFonts w:ascii="Arial" w:hAnsi="Arial"/>
                                <w:color w:val="FFFFFF"/>
                                <w:sz w:val="32"/>
                                <w:szCs w:val="32"/>
                              </w:rPr>
                              <w:t>um einen Ausbildungsplatz als</w:t>
                            </w:r>
                          </w:p>
                          <w:p w:rsidR="00A10276" w:rsidRPr="0038755B" w:rsidRDefault="000C4CCE">
                            <w:pPr>
                              <w:spacing w:line="360" w:lineRule="auto"/>
                              <w:rPr>
                                <w:rFonts w:ascii="Arial" w:hAnsi="Arial"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z w:val="36"/>
                                <w:szCs w:val="36"/>
                              </w:rPr>
                              <w:t>Industriekaufmann</w:t>
                            </w:r>
                            <w:r w:rsidR="00A10276" w:rsidRPr="0038755B">
                              <w:rPr>
                                <w:rFonts w:ascii="Arial" w:hAnsi="Arial"/>
                                <w:color w:val="FFFFF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34.7pt;margin-top:20.85pt;width:298pt;height:268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" filled="f" stroked="f" strokecolor="white">
                <v:stroke joinstyle="round"/>
                <v:textbox inset="0,0,0,0">
                  <w:txbxContent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Default="00A10276"/>
                    <w:p w:rsidR="00A10276" w:rsidRPr="0038755B" w:rsidRDefault="00A10276">
                      <w:pPr>
                        <w:spacing w:line="360" w:lineRule="auto"/>
                        <w:rPr>
                          <w:rFonts w:ascii="Arial" w:hAnsi="Arial"/>
                          <w:color w:val="FFFFFF"/>
                          <w:sz w:val="32"/>
                          <w:szCs w:val="32"/>
                        </w:rPr>
                      </w:pPr>
                      <w:r w:rsidRPr="0038755B">
                        <w:rPr>
                          <w:rFonts w:ascii="Arial" w:hAnsi="Arial"/>
                          <w:color w:val="FFFFFF"/>
                          <w:sz w:val="32"/>
                          <w:szCs w:val="32"/>
                        </w:rPr>
                        <w:t>um einen Ausbildungsplatz als</w:t>
                      </w:r>
                    </w:p>
                    <w:p w:rsidR="00A10276" w:rsidRPr="0038755B" w:rsidRDefault="000C4CCE">
                      <w:pPr>
                        <w:spacing w:line="360" w:lineRule="auto"/>
                        <w:rPr>
                          <w:rFonts w:ascii="Arial" w:hAnsi="Arial"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z w:val="36"/>
                          <w:szCs w:val="36"/>
                        </w:rPr>
                        <w:t>Industriekaufmann</w:t>
                      </w:r>
                      <w:r w:rsidR="00A10276" w:rsidRPr="0038755B">
                        <w:rPr>
                          <w:rFonts w:ascii="Arial" w:hAnsi="Arial"/>
                          <w:color w:val="FFFFFF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2795270</wp:posOffset>
                </wp:positionH>
                <wp:positionV relativeFrom="paragraph">
                  <wp:posOffset>83185</wp:posOffset>
                </wp:positionV>
                <wp:extent cx="6771005" cy="3486785"/>
                <wp:effectExtent l="4445" t="6985" r="6350" b="190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1005" cy="3486785"/>
                        </a:xfrm>
                        <a:prstGeom prst="rect">
                          <a:avLst/>
                        </a:prstGeom>
                        <a:solidFill>
                          <a:srgbClr val="AE7B38">
                            <a:alpha val="8000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20.1pt;margin-top:6.55pt;width:533.15pt;height:274.5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" fillcolor="#ae7b38" stroked="f" strokecolor="gray">
                <v:fill opacity="52428f"/>
                <v:stroke joinstyle="round"/>
              </v:rect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-3425190</wp:posOffset>
                </wp:positionH>
                <wp:positionV relativeFrom="paragraph">
                  <wp:posOffset>87630</wp:posOffset>
                </wp:positionV>
                <wp:extent cx="657225" cy="3486785"/>
                <wp:effectExtent l="3810" t="1905" r="5715" b="6985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486785"/>
                        </a:xfrm>
                        <a:prstGeom prst="rect">
                          <a:avLst/>
                        </a:prstGeom>
                        <a:solidFill>
                          <a:srgbClr val="AE7B38">
                            <a:alpha val="8000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-269.7pt;margin-top:6.9pt;width:51.75pt;height:274.5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" fillcolor="#ae7b38" stroked="f" strokecolor="gray">
                <v:fill opacity="52428f"/>
                <v:stroke joinstyle="round"/>
              </v:rect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-737235</wp:posOffset>
                </wp:positionH>
                <wp:positionV relativeFrom="paragraph">
                  <wp:posOffset>83185</wp:posOffset>
                </wp:positionV>
                <wp:extent cx="679450" cy="3491230"/>
                <wp:effectExtent l="20955" t="24765" r="33020" b="4635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450" cy="34912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  <a:alpha val="80000"/>
                          </a:schemeClr>
                        </a:solidFill>
                        <a:ln w="38100" cmpd="sng" algn="ctr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58.05pt;margin-top:6.55pt;width:53.5pt;height:274.9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" fillcolor="#9bbb59 [3206]" strokecolor="#f2f2f2 [3041]" strokeweight="3pt">
                <v:fill opacity="52428f"/>
                <v:stroke joinstyle="round"/>
                <v:shadow on="t" color="#4e6128 [1606]" opacity=".5" offset="1pt"/>
              </v:rect>
            </w:pict>
          </mc:Fallback>
        </mc:AlternateContent>
      </w:r>
    </w:p>
    <w:p w:rsidR="00A10276" w:rsidRDefault="000C4CCE"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4349750</wp:posOffset>
                </wp:positionV>
                <wp:extent cx="3405505" cy="2774315"/>
                <wp:effectExtent l="4445" t="0" r="0" b="63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277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10276" w:rsidRDefault="000C4CCE">
                            <w:pPr>
                              <w:spacing w:before="113" w:line="360" w:lineRule="auto"/>
                              <w:rPr>
                                <w:rFonts w:ascii="Arial" w:hAnsi="Arial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30"/>
                                <w:szCs w:val="30"/>
                              </w:rPr>
                              <w:t>Max Mustermann</w:t>
                            </w:r>
                          </w:p>
                          <w:p w:rsidR="00A10276" w:rsidRDefault="00CF353C">
                            <w:pPr>
                              <w:spacing w:before="113" w:line="360" w:lineRule="auto"/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Musterstraße 12</w:t>
                            </w:r>
                          </w:p>
                          <w:p w:rsidR="00A10276" w:rsidRDefault="00CF353C">
                            <w:pPr>
                              <w:spacing w:line="360" w:lineRule="auto"/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85221</w:t>
                            </w:r>
                            <w:r w:rsidR="00A10276"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 xml:space="preserve"> Musterstadt</w:t>
                            </w:r>
                          </w:p>
                          <w:p w:rsidR="00A10276" w:rsidRDefault="00A10276">
                            <w:pPr>
                              <w:spacing w:line="360" w:lineRule="auto"/>
                            </w:pPr>
                          </w:p>
                          <w:p w:rsidR="00A10276" w:rsidRDefault="000C4CCE">
                            <w:pPr>
                              <w:spacing w:line="360" w:lineRule="auto"/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Tel.: 08131</w:t>
                            </w:r>
                            <w:r w:rsidR="00A10276"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/12345</w:t>
                            </w:r>
                          </w:p>
                          <w:p w:rsidR="00A10276" w:rsidRDefault="000C4CCE">
                            <w:pPr>
                              <w:spacing w:line="360" w:lineRule="auto"/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Mobil: 0176</w:t>
                            </w:r>
                            <w:r w:rsidR="00A10276"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/12345</w:t>
                            </w:r>
                          </w:p>
                          <w:p w:rsidR="00A10276" w:rsidRDefault="000C4CCE">
                            <w:pPr>
                              <w:spacing w:line="360" w:lineRule="auto"/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E-Mail: m</w:t>
                            </w:r>
                            <w:r w:rsidR="00CF353C"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.mustermann@yahoo</w:t>
                            </w:r>
                            <w:bookmarkStart w:id="0" w:name="_GoBack"/>
                            <w:bookmarkEnd w:id="0"/>
                            <w:r w:rsidR="00A10276">
                              <w:rPr>
                                <w:rFonts w:ascii="Arial" w:hAnsi="Arial"/>
                                <w:sz w:val="30"/>
                                <w:szCs w:val="30"/>
                              </w:rPr>
                              <w:t>.de</w:t>
                            </w:r>
                          </w:p>
                          <w:p w:rsidR="00A10276" w:rsidRDefault="00A10276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12.35pt;margin-top:342.5pt;width:268.15pt;height:218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" filled="f" stroked="f">
                <v:stroke joinstyle="round"/>
                <v:textbox inset="0,0,0,0">
                  <w:txbxContent>
                    <w:p w:rsidR="00A10276" w:rsidRDefault="000C4CCE">
                      <w:pPr>
                        <w:spacing w:before="113" w:line="360" w:lineRule="auto"/>
                        <w:rPr>
                          <w:rFonts w:ascii="Arial" w:hAnsi="Arial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30"/>
                          <w:szCs w:val="30"/>
                        </w:rPr>
                        <w:t>Max Mustermann</w:t>
                      </w:r>
                    </w:p>
                    <w:p w:rsidR="00A10276" w:rsidRDefault="00CF353C">
                      <w:pPr>
                        <w:spacing w:before="113" w:line="360" w:lineRule="auto"/>
                        <w:rPr>
                          <w:rFonts w:ascii="Arial" w:hAnsi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sz w:val="30"/>
                          <w:szCs w:val="30"/>
                        </w:rPr>
                        <w:t>Musterstraße 12</w:t>
                      </w:r>
                    </w:p>
                    <w:p w:rsidR="00A10276" w:rsidRDefault="00CF353C">
                      <w:pPr>
                        <w:spacing w:line="360" w:lineRule="auto"/>
                        <w:rPr>
                          <w:rFonts w:ascii="Arial" w:hAnsi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sz w:val="30"/>
                          <w:szCs w:val="30"/>
                        </w:rPr>
                        <w:t>85221</w:t>
                      </w:r>
                      <w:r w:rsidR="00A10276">
                        <w:rPr>
                          <w:rFonts w:ascii="Arial" w:hAnsi="Arial"/>
                          <w:sz w:val="30"/>
                          <w:szCs w:val="30"/>
                        </w:rPr>
                        <w:t xml:space="preserve"> Musterstadt</w:t>
                      </w:r>
                    </w:p>
                    <w:p w:rsidR="00A10276" w:rsidRDefault="00A10276">
                      <w:pPr>
                        <w:spacing w:line="360" w:lineRule="auto"/>
                      </w:pPr>
                    </w:p>
                    <w:p w:rsidR="00A10276" w:rsidRDefault="000C4CCE">
                      <w:pPr>
                        <w:spacing w:line="360" w:lineRule="auto"/>
                        <w:rPr>
                          <w:rFonts w:ascii="Arial" w:hAnsi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sz w:val="30"/>
                          <w:szCs w:val="30"/>
                        </w:rPr>
                        <w:t>Tel.: 08131</w:t>
                      </w:r>
                      <w:r w:rsidR="00A10276">
                        <w:rPr>
                          <w:rFonts w:ascii="Arial" w:hAnsi="Arial"/>
                          <w:sz w:val="30"/>
                          <w:szCs w:val="30"/>
                        </w:rPr>
                        <w:t>/12345</w:t>
                      </w:r>
                    </w:p>
                    <w:p w:rsidR="00A10276" w:rsidRDefault="000C4CCE">
                      <w:pPr>
                        <w:spacing w:line="360" w:lineRule="auto"/>
                        <w:rPr>
                          <w:rFonts w:ascii="Arial" w:hAnsi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sz w:val="30"/>
                          <w:szCs w:val="30"/>
                        </w:rPr>
                        <w:t>Mobil: 0176</w:t>
                      </w:r>
                      <w:r w:rsidR="00A10276">
                        <w:rPr>
                          <w:rFonts w:ascii="Arial" w:hAnsi="Arial"/>
                          <w:sz w:val="30"/>
                          <w:szCs w:val="30"/>
                        </w:rPr>
                        <w:t>/12345</w:t>
                      </w:r>
                    </w:p>
                    <w:p w:rsidR="00A10276" w:rsidRDefault="000C4CCE">
                      <w:pPr>
                        <w:spacing w:line="360" w:lineRule="auto"/>
                        <w:rPr>
                          <w:rFonts w:ascii="Arial" w:hAnsi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sz w:val="30"/>
                          <w:szCs w:val="30"/>
                        </w:rPr>
                        <w:t>E-Mail: m</w:t>
                      </w:r>
                      <w:r w:rsidR="00CF353C">
                        <w:rPr>
                          <w:rFonts w:ascii="Arial" w:hAnsi="Arial"/>
                          <w:sz w:val="30"/>
                          <w:szCs w:val="30"/>
                        </w:rPr>
                        <w:t>.mustermann@yahoo</w:t>
                      </w:r>
                      <w:bookmarkStart w:id="1" w:name="_GoBack"/>
                      <w:bookmarkEnd w:id="1"/>
                      <w:r w:rsidR="00A10276">
                        <w:rPr>
                          <w:rFonts w:ascii="Arial" w:hAnsi="Arial"/>
                          <w:sz w:val="30"/>
                          <w:szCs w:val="30"/>
                        </w:rPr>
                        <w:t>.de</w:t>
                      </w:r>
                    </w:p>
                    <w:p w:rsidR="00A10276" w:rsidRDefault="00A10276"/>
                  </w:txbxContent>
                </v:textbox>
              </v:shape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1440815</wp:posOffset>
                </wp:positionH>
                <wp:positionV relativeFrom="paragraph">
                  <wp:posOffset>3220720</wp:posOffset>
                </wp:positionV>
                <wp:extent cx="5400040" cy="0"/>
                <wp:effectExtent l="21590" t="20320" r="17145" b="1778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00040" cy="0"/>
                        </a:xfrm>
                        <a:prstGeom prst="line">
                          <a:avLst/>
                        </a:prstGeom>
                        <a:noFill/>
                        <a:ln w="2916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45pt,253.6pt" to="538.65pt,2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" strokecolor="gray" strokeweight=".81mm"/>
            </w:pict>
          </mc:Fallback>
        </mc:AlternateContent>
      </w:r>
      <w:r>
        <w:rPr>
          <w:noProof/>
          <w:lang w:eastAsia="de-DE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304800</wp:posOffset>
                </wp:positionV>
                <wp:extent cx="1550035" cy="1070610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035" cy="1070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6" type="#_x0000_t202" style="position:absolute;margin-left:277.15pt;margin-top:24pt;width:122.05pt;height:84.3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" filled="f" stroked="f">
                <v:stroke joinstyle="round"/>
              </v:shape>
            </w:pict>
          </mc:Fallback>
        </mc:AlternateContent>
      </w:r>
    </w:p>
    <w:sectPr w:rsidR="00A1027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795"/>
    <w:rsid w:val="000C4CCE"/>
    <w:rsid w:val="00384795"/>
    <w:rsid w:val="00385EB8"/>
    <w:rsid w:val="0038755B"/>
    <w:rsid w:val="00501580"/>
    <w:rsid w:val="006E6EE6"/>
    <w:rsid w:val="006F14C9"/>
    <w:rsid w:val="0082372A"/>
    <w:rsid w:val="008A7D73"/>
    <w:rsid w:val="009D411B"/>
    <w:rsid w:val="00A10276"/>
    <w:rsid w:val="00BE65EF"/>
    <w:rsid w:val="00C70EE8"/>
    <w:rsid w:val="00CF353C"/>
    <w:rsid w:val="00FF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ae7b38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43C0A-7AA4-491A-B91E-D6A6F05BD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2E8E0DED.dotm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"VERWALTUNG REZ. SERVER / IT-KONSOLID."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Meidenbauer</dc:creator>
  <cp:lastModifiedBy>Ulbrich Alexandra</cp:lastModifiedBy>
  <cp:revision>3</cp:revision>
  <cp:lastPrinted>1900-12-31T23:00:00Z</cp:lastPrinted>
  <dcterms:created xsi:type="dcterms:W3CDTF">2016-01-27T15:27:00Z</dcterms:created>
  <dcterms:modified xsi:type="dcterms:W3CDTF">2016-02-19T09:54:00Z</dcterms:modified>
</cp:coreProperties>
</file>