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sdt>
      <w:sdtPr>
        <w:rPr>
          <w:rFonts w:ascii="Times New Roman" w:hAnsi="Times New Roman" w:cs="Times New Roman"/>
          <w:sz w:val="44"/>
        </w:rPr>
        <w:id w:val="825323621"/>
        <w:docPartObj>
          <w:docPartGallery w:val="Cover Pages"/>
          <w:docPartUnique/>
        </w:docPartObj>
      </w:sdtPr>
      <w:sdtEndPr/>
      <w:sdtContent>
        <w:p w:rsidR="00005AB3" w:rsidRPr="00CD4F19" w:rsidRDefault="000B1BBA" w:rsidP="00CD4F19">
          <w:pPr>
            <w:jc w:val="center"/>
            <w:rPr>
              <w:rFonts w:ascii="Times New Roman" w:hAnsi="Times New Roman" w:cs="Times New Roman"/>
              <w:b/>
              <w:color w:val="0070C0"/>
              <w:sz w:val="48"/>
            </w:rPr>
          </w:pPr>
          <w:r w:rsidRPr="00CD4F19">
            <w:rPr>
              <w:rFonts w:ascii="Times New Roman" w:hAnsi="Times New Roman" w:cs="Times New Roman"/>
              <w:b/>
              <w:color w:val="0070C0"/>
              <w:sz w:val="48"/>
            </w:rPr>
            <w:t>BEWERBUNG</w:t>
          </w:r>
        </w:p>
        <w:p w:rsidR="00047DD7" w:rsidRDefault="000B1BBA" w:rsidP="00CD4F19">
          <w:pPr>
            <w:jc w:val="center"/>
            <w:rPr>
              <w:rFonts w:ascii="Times New Roman" w:hAnsi="Times New Roman" w:cs="Times New Roman"/>
              <w:sz w:val="44"/>
            </w:rPr>
          </w:pPr>
          <w:r w:rsidRPr="00CD4F19">
            <w:rPr>
              <w:rFonts w:ascii="Times New Roman" w:hAnsi="Times New Roman" w:cs="Times New Roman"/>
              <w:sz w:val="44"/>
            </w:rPr>
            <w:t xml:space="preserve">um einen Ausbildungsplatz </w:t>
          </w:r>
          <w:r w:rsidR="00047DD7">
            <w:rPr>
              <w:rFonts w:ascii="Times New Roman" w:hAnsi="Times New Roman" w:cs="Times New Roman"/>
              <w:sz w:val="44"/>
            </w:rPr>
            <w:t>als</w:t>
          </w:r>
        </w:p>
        <w:p w:rsidR="00BC4CBF" w:rsidRPr="00CD4F19" w:rsidRDefault="00047DD7" w:rsidP="00CD4F19">
          <w:pPr>
            <w:jc w:val="center"/>
            <w:rPr>
              <w:rFonts w:ascii="Times New Roman" w:hAnsi="Times New Roman" w:cs="Times New Roman"/>
              <w:sz w:val="44"/>
            </w:rPr>
          </w:pPr>
          <w:r>
            <w:rPr>
              <w:rFonts w:ascii="Times New Roman" w:hAnsi="Times New Roman" w:cs="Times New Roman"/>
              <w:sz w:val="44"/>
            </w:rPr>
            <w:t>Feinwerkmechaniker</w:t>
          </w:r>
        </w:p>
      </w:sdtContent>
    </w:sdt>
    <w:p w:rsidR="00005AB3" w:rsidRDefault="00005AB3"/>
    <w:p w:rsidR="00005AB3" w:rsidRDefault="00CD4F19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0" behindDoc="0" locked="0" layoutInCell="1" allowOverlap="1" wp14:anchorId="0DAF2EB8" wp14:editId="149FF2F5">
                <wp:simplePos x="0" y="0"/>
                <wp:positionH relativeFrom="column">
                  <wp:posOffset>1748155</wp:posOffset>
                </wp:positionH>
                <wp:positionV relativeFrom="paragraph">
                  <wp:posOffset>172085</wp:posOffset>
                </wp:positionV>
                <wp:extent cx="1695450" cy="2181225"/>
                <wp:effectExtent l="0" t="0" r="0" b="9525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21812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 5" o:spid="_x0000_s1026" style="position:absolute;margin-left:137.65pt;margin-top:13.55pt;width:133.5pt;height:171.75pt;z-index:2516664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" fillcolor="#00b0f0" stroked="f" strokeweight="1.1111mm"/>
            </w:pict>
          </mc:Fallback>
        </mc:AlternateContent>
      </w:r>
    </w:p>
    <w:p w:rsidR="00005AB3" w:rsidRDefault="00CD4F19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3FDE2D" wp14:editId="6E3B38CA">
                <wp:simplePos x="0" y="0"/>
                <wp:positionH relativeFrom="column">
                  <wp:posOffset>2024380</wp:posOffset>
                </wp:positionH>
                <wp:positionV relativeFrom="paragraph">
                  <wp:posOffset>246380</wp:posOffset>
                </wp:positionV>
                <wp:extent cx="2162175" cy="2638425"/>
                <wp:effectExtent l="0" t="0" r="0" b="0"/>
                <wp:wrapNone/>
                <wp:docPr id="2" name="Abgerundetes 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26384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98F" w:rsidRPr="0062600D" w:rsidRDefault="00D8598F" w:rsidP="00CD4F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</w:rPr>
                              <w:t>Dein Foto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bgerundetes Rechteck 2" o:spid="_x0000_s1026" style="position:absolute;margin-left:159.4pt;margin-top:19.4pt;width:170.25pt;height:207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" filled="f" stroked="f" strokeweight="1.1111mm">
                <v:textbox>
                  <w:txbxContent>
                    <w:p w:rsidR="00D8598F" w:rsidRPr="0062600D" w:rsidRDefault="00D8598F" w:rsidP="00CD4F1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</w:rPr>
                        <w:t>Dein Foto</w:t>
                      </w:r>
                    </w:p>
                  </w:txbxContent>
                </v:textbox>
              </v:roundrect>
            </w:pict>
          </mc:Fallback>
        </mc:AlternateContent>
      </w:r>
    </w:p>
    <w:p w:rsidR="00005AB3" w:rsidRDefault="000755A6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FE926B" wp14:editId="71440895">
                <wp:simplePos x="0" y="0"/>
                <wp:positionH relativeFrom="column">
                  <wp:posOffset>2226177</wp:posOffset>
                </wp:positionH>
                <wp:positionV relativeFrom="paragraph">
                  <wp:posOffset>20409</wp:posOffset>
                </wp:positionV>
                <wp:extent cx="2486025" cy="2902688"/>
                <wp:effectExtent l="0" t="0" r="9525" b="0"/>
                <wp:wrapNone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29026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55A6" w:rsidRDefault="000755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7" type="#_x0000_t202" style="position:absolute;margin-left:175.3pt;margin-top:1.6pt;width:195.75pt;height:228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" stroked="f">
                <v:textbox>
                  <w:txbxContent>
                    <w:p w:rsidR="000755A6" w:rsidRDefault="000755A6"/>
                  </w:txbxContent>
                </v:textbox>
              </v:shape>
            </w:pict>
          </mc:Fallback>
        </mc:AlternateContent>
      </w:r>
    </w:p>
    <w:p w:rsidR="00005AB3" w:rsidRDefault="00005AB3"/>
    <w:p w:rsidR="00005AB3" w:rsidRDefault="00005AB3"/>
    <w:p w:rsidR="00005AB3" w:rsidRDefault="00CD4F19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789EE058" wp14:editId="021178A6">
                <wp:simplePos x="0" y="0"/>
                <wp:positionH relativeFrom="column">
                  <wp:posOffset>3443605</wp:posOffset>
                </wp:positionH>
                <wp:positionV relativeFrom="paragraph">
                  <wp:posOffset>106680</wp:posOffset>
                </wp:positionV>
                <wp:extent cx="1695450" cy="2181225"/>
                <wp:effectExtent l="0" t="0" r="0" b="952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21812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 3" o:spid="_x0000_s1026" style="position:absolute;margin-left:271.15pt;margin-top:8.4pt;width:133.5pt;height:171.75pt;z-index:2516674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" fillcolor="#00b0f0" stroked="f" strokeweight="1.1111mm"/>
            </w:pict>
          </mc:Fallback>
        </mc:AlternateContent>
      </w:r>
    </w:p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62600D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1C18BE" wp14:editId="3AEE3233">
                <wp:simplePos x="0" y="0"/>
                <wp:positionH relativeFrom="column">
                  <wp:posOffset>1748155</wp:posOffset>
                </wp:positionH>
                <wp:positionV relativeFrom="paragraph">
                  <wp:posOffset>302895</wp:posOffset>
                </wp:positionV>
                <wp:extent cx="3257550" cy="2286000"/>
                <wp:effectExtent l="0" t="0" r="19050" b="1905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286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B0F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AB3" w:rsidRPr="0062600D" w:rsidRDefault="00F3111E" w:rsidP="00CD4F19">
                            <w:pPr>
                              <w:spacing w:before="24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Max Mustermann</w:t>
                            </w:r>
                          </w:p>
                          <w:p w:rsidR="00AB134D" w:rsidRPr="0062600D" w:rsidRDefault="00AB134D" w:rsidP="00CD4F1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62600D" w:rsidRPr="0062600D" w:rsidRDefault="0062600D" w:rsidP="00CD4F1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Musterstr. 22</w:t>
                            </w:r>
                          </w:p>
                          <w:p w:rsidR="0062600D" w:rsidRDefault="00047DD7" w:rsidP="00CD4F1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85221</w:t>
                            </w:r>
                            <w:r w:rsidR="0062600D" w:rsidRPr="0062600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Musterdorf</w:t>
                            </w:r>
                          </w:p>
                          <w:p w:rsidR="0062600D" w:rsidRDefault="00F3111E" w:rsidP="00CD4F1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Telefon</w:t>
                            </w:r>
                            <w:r w:rsidR="00824DC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:</w:t>
                            </w:r>
                            <w:r w:rsidR="00047DD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08131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</w:t>
                            </w:r>
                            <w:r w:rsidR="0062600D" w:rsidRPr="0062600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567898</w:t>
                            </w:r>
                          </w:p>
                          <w:p w:rsidR="00AB134D" w:rsidRPr="0062600D" w:rsidRDefault="0062600D" w:rsidP="00CD4F1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E-Mail: M.Mustermann@web.de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37.65pt;margin-top:23.85pt;width:256.5pt;height:18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" filled="f" strokecolor="#00b0f0" strokeweight="1pt">
                <v:textbox>
                  <w:txbxContent>
                    <w:p w:rsidR="00005AB3" w:rsidRPr="0062600D" w:rsidRDefault="00F3111E" w:rsidP="00CD4F19">
                      <w:pPr>
                        <w:spacing w:before="24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Max Mustermann</w:t>
                      </w:r>
                    </w:p>
                    <w:p w:rsidR="00AB134D" w:rsidRPr="0062600D" w:rsidRDefault="00AB134D" w:rsidP="00CD4F1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62600D" w:rsidRPr="0062600D" w:rsidRDefault="0062600D" w:rsidP="00CD4F1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Musterstr. 22</w:t>
                      </w:r>
                    </w:p>
                    <w:p w:rsidR="0062600D" w:rsidRDefault="00047DD7" w:rsidP="00CD4F1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85221</w:t>
                      </w:r>
                      <w:r w:rsidR="0062600D" w:rsidRPr="0062600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Musterdorf</w:t>
                      </w:r>
                    </w:p>
                    <w:p w:rsidR="0062600D" w:rsidRDefault="00F3111E" w:rsidP="00CD4F1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Telefon</w:t>
                      </w:r>
                      <w:r w:rsidR="00824DC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:</w:t>
                      </w:r>
                      <w:r w:rsidR="00047DD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08131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</w:t>
                      </w:r>
                      <w:r w:rsidR="0062600D" w:rsidRPr="0062600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567898</w:t>
                      </w:r>
                    </w:p>
                    <w:p w:rsidR="00AB134D" w:rsidRPr="0062600D" w:rsidRDefault="0062600D" w:rsidP="00CD4F1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E-Mail: M.Mustermann@web.de</w:t>
                      </w:r>
                    </w:p>
                  </w:txbxContent>
                </v:textbox>
              </v:shape>
            </w:pict>
          </mc:Fallback>
        </mc:AlternateContent>
      </w:r>
    </w:p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005AB3"/>
    <w:p w:rsidR="00005AB3" w:rsidRDefault="00CD4F19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8189EB" wp14:editId="6F94D78E">
                <wp:simplePos x="0" y="0"/>
                <wp:positionH relativeFrom="column">
                  <wp:posOffset>2125980</wp:posOffset>
                </wp:positionH>
                <wp:positionV relativeFrom="paragraph">
                  <wp:posOffset>13970</wp:posOffset>
                </wp:positionV>
                <wp:extent cx="2374265" cy="1403985"/>
                <wp:effectExtent l="0" t="0" r="0" b="0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1785" w:rsidRPr="0062600D" w:rsidRDefault="006E1785" w:rsidP="00CD4F1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  <w:b/>
                              </w:rPr>
                              <w:t>Anlagen:</w:t>
                            </w:r>
                          </w:p>
                          <w:p w:rsidR="006E1785" w:rsidRDefault="006E1785" w:rsidP="00CD4F1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</w:rPr>
                              <w:t>Lebenslauf</w:t>
                            </w:r>
                            <w:r w:rsidRPr="0062600D">
                              <w:rPr>
                                <w:rFonts w:ascii="Times New Roman" w:hAnsi="Times New Roman" w:cs="Times New Roman"/>
                              </w:rPr>
                              <w:br/>
                              <w:t>Bewerbungsschreiben</w:t>
                            </w:r>
                          </w:p>
                          <w:p w:rsidR="00CD4F19" w:rsidRPr="0062600D" w:rsidRDefault="00CD4F19" w:rsidP="00CD4F1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Schulzeugnis</w:t>
                            </w:r>
                            <w:r w:rsidR="007C78B1">
                              <w:rPr>
                                <w:rFonts w:ascii="Times New Roman" w:hAnsi="Times New Roman" w:cs="Times New Roman"/>
                              </w:rPr>
                              <w:t>se</w:t>
                            </w:r>
                            <w:bookmarkStart w:id="0" w:name="_GoBack"/>
                            <w:bookmarkEnd w:id="0"/>
                          </w:p>
                          <w:p w:rsidR="006E1785" w:rsidRPr="0062600D" w:rsidRDefault="006E1785" w:rsidP="00CD4F1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2600D">
                              <w:rPr>
                                <w:rFonts w:ascii="Times New Roman" w:hAnsi="Times New Roman" w:cs="Times New Roman"/>
                              </w:rPr>
                              <w:t>Praktikumsbestätigungen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67.4pt;margin-top:1.1pt;width:186.95pt;height:110.55pt;z-index:2516746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" filled="f" stroked="f">
                <v:textbox style="mso-fit-shape-to-text:t">
                  <w:txbxContent>
                    <w:p w:rsidR="006E1785" w:rsidRPr="0062600D" w:rsidRDefault="006E1785" w:rsidP="00CD4F1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  <w:b/>
                        </w:rPr>
                        <w:t>Anlagen:</w:t>
                      </w:r>
                    </w:p>
                    <w:p w:rsidR="006E1785" w:rsidRDefault="006E1785" w:rsidP="00CD4F1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</w:rPr>
                        <w:t>Lebenslauf</w:t>
                      </w:r>
                      <w:r w:rsidRPr="0062600D">
                        <w:rPr>
                          <w:rFonts w:ascii="Times New Roman" w:hAnsi="Times New Roman" w:cs="Times New Roman"/>
                        </w:rPr>
                        <w:br/>
                        <w:t>Bewerbungsschreiben</w:t>
                      </w:r>
                    </w:p>
                    <w:p w:rsidR="00CD4F19" w:rsidRPr="0062600D" w:rsidRDefault="00CD4F19" w:rsidP="00CD4F1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Schulzeugnis</w:t>
                      </w:r>
                      <w:r w:rsidR="007C78B1">
                        <w:rPr>
                          <w:rFonts w:ascii="Times New Roman" w:hAnsi="Times New Roman" w:cs="Times New Roman"/>
                        </w:rPr>
                        <w:t>se</w:t>
                      </w:r>
                      <w:bookmarkStart w:id="1" w:name="_GoBack"/>
                      <w:bookmarkEnd w:id="1"/>
                    </w:p>
                    <w:p w:rsidR="006E1785" w:rsidRPr="0062600D" w:rsidRDefault="006E1785" w:rsidP="00CD4F1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2600D">
                        <w:rPr>
                          <w:rFonts w:ascii="Times New Roman" w:hAnsi="Times New Roman" w:cs="Times New Roman"/>
                        </w:rPr>
                        <w:t>Praktikumsbestätigungen</w:t>
                      </w:r>
                    </w:p>
                  </w:txbxContent>
                </v:textbox>
              </v:shape>
            </w:pict>
          </mc:Fallback>
        </mc:AlternateContent>
      </w:r>
    </w:p>
    <w:p w:rsidR="006E1785" w:rsidRDefault="006E1785"/>
    <w:sectPr w:rsidR="006E1785" w:rsidSect="00005AB3">
      <w:pgSz w:w="11906" w:h="16838"/>
      <w:pgMar w:top="1417" w:right="1417" w:bottom="1134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AB3"/>
    <w:rsid w:val="00005AB3"/>
    <w:rsid w:val="00047DD7"/>
    <w:rsid w:val="000755A6"/>
    <w:rsid w:val="000B1BBA"/>
    <w:rsid w:val="003A1818"/>
    <w:rsid w:val="00560016"/>
    <w:rsid w:val="0062600D"/>
    <w:rsid w:val="0066512F"/>
    <w:rsid w:val="00670B4E"/>
    <w:rsid w:val="00696BE0"/>
    <w:rsid w:val="006E1785"/>
    <w:rsid w:val="007C78B1"/>
    <w:rsid w:val="007E3246"/>
    <w:rsid w:val="00824DC8"/>
    <w:rsid w:val="008A7B68"/>
    <w:rsid w:val="008B06A9"/>
    <w:rsid w:val="00AB134D"/>
    <w:rsid w:val="00B81203"/>
    <w:rsid w:val="00BC4CBF"/>
    <w:rsid w:val="00C67308"/>
    <w:rsid w:val="00CD4F19"/>
    <w:rsid w:val="00D8598F"/>
    <w:rsid w:val="00DD2840"/>
    <w:rsid w:val="00E97E39"/>
    <w:rsid w:val="00F3111E"/>
    <w:rsid w:val="00F3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05A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link w:val="KeinLeerraumZchn"/>
    <w:uiPriority w:val="1"/>
    <w:qFormat/>
    <w:rsid w:val="00005AB3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005AB3"/>
    <w:rPr>
      <w:rFonts w:eastAsiaTheme="minorEastAsia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5AB3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05AB3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05A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link w:val="KeinLeerraumZchn"/>
    <w:uiPriority w:val="1"/>
    <w:qFormat/>
    <w:rsid w:val="00005AB3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005AB3"/>
    <w:rPr>
      <w:rFonts w:eastAsiaTheme="minorEastAsia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5AB3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05AB3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Lysithea">
  <a:themeElements>
    <a:clrScheme name="Lysithea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Lysithea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ysithea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shade val="60000"/>
                <a:satMod val="180000"/>
              </a:schemeClr>
              <a:schemeClr val="phClr">
                <a:tint val="500"/>
                <a:satMod val="150000"/>
              </a:schemeClr>
            </a:duotone>
          </a:blip>
          <a:tile tx="0" ty="0" sx="50000" sy="5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B89BA-F753-4AFC-BBB6-30D66991F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9914AE55.dotm</Template>
  <TotalTime>0</TotalTime>
  <Pages>1</Pages>
  <Words>12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Deckblatt Bewerbung Muster 1</vt:lpstr>
    </vt:vector>
  </TitlesOfParts>
  <Company>AZUBIYO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Deckblatt Bewerbung Muster 1</dc:title>
  <dc:subject>Deckblatt Bewerbung Muster 1</dc:subject>
  <dc:creator>AZUBIYO</dc:creator>
  <cp:keywords>Deckblatt Bewerbung, Deckblatt, Deckblatt Muster</cp:keywords>
  <dc:description>Deckblatt Bewerbung, Deckblatt, Deckblatt Muster</dc:description>
  <cp:lastModifiedBy>Ulbrich Alexandra</cp:lastModifiedBy>
  <cp:revision>9</cp:revision>
  <cp:lastPrinted>2013-12-09T15:27:00Z</cp:lastPrinted>
  <dcterms:created xsi:type="dcterms:W3CDTF">2016-01-27T15:33:00Z</dcterms:created>
  <dcterms:modified xsi:type="dcterms:W3CDTF">2016-03-22T13:23:00Z</dcterms:modified>
  <cp:category>Deckblatt Bewerbung Muster 1</cp:category>
</cp:coreProperties>
</file>