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5B4D7" w14:textId="0740D675" w:rsidR="00F30E47" w:rsidRPr="00762B21" w:rsidRDefault="00112107" w:rsidP="00F30E47">
      <w:pPr>
        <w:rPr>
          <w:sz w:val="22"/>
          <w:szCs w:val="20"/>
        </w:rPr>
      </w:pPr>
      <w:r w:rsidRPr="00762B21">
        <w:rPr>
          <w:sz w:val="22"/>
          <w:szCs w:val="20"/>
        </w:rPr>
        <w:t>Sandra</w:t>
      </w:r>
      <w:r w:rsidR="00823346" w:rsidRPr="00762B21">
        <w:rPr>
          <w:sz w:val="22"/>
          <w:szCs w:val="20"/>
        </w:rPr>
        <w:t xml:space="preserve"> Mustermann</w:t>
      </w:r>
      <w:r w:rsidR="00F30E47" w:rsidRPr="00762B21">
        <w:rPr>
          <w:sz w:val="22"/>
          <w:szCs w:val="20"/>
        </w:rPr>
        <w:t xml:space="preserve"> </w:t>
      </w:r>
    </w:p>
    <w:p w14:paraId="11970EB3" w14:textId="4615C23B" w:rsidR="00F30E47" w:rsidRPr="00762B21" w:rsidRDefault="00823346" w:rsidP="00F30E47">
      <w:pPr>
        <w:rPr>
          <w:sz w:val="22"/>
          <w:szCs w:val="20"/>
        </w:rPr>
      </w:pPr>
      <w:r w:rsidRPr="00762B21">
        <w:rPr>
          <w:sz w:val="22"/>
          <w:szCs w:val="20"/>
        </w:rPr>
        <w:t>Musterstraße 98</w:t>
      </w:r>
      <w:r w:rsidR="00F30E47" w:rsidRPr="00762B21">
        <w:rPr>
          <w:sz w:val="22"/>
          <w:szCs w:val="20"/>
        </w:rPr>
        <w:t xml:space="preserve"> </w:t>
      </w:r>
    </w:p>
    <w:p w14:paraId="547004A9" w14:textId="60D6BBEF" w:rsidR="00F30E47" w:rsidRPr="00762B21" w:rsidRDefault="00691E04" w:rsidP="00F30E47">
      <w:pPr>
        <w:rPr>
          <w:sz w:val="22"/>
          <w:szCs w:val="20"/>
        </w:rPr>
      </w:pPr>
      <w:r>
        <w:rPr>
          <w:sz w:val="22"/>
          <w:szCs w:val="20"/>
        </w:rPr>
        <w:t>85221</w:t>
      </w:r>
      <w:r w:rsidR="00042273" w:rsidRPr="00762B21">
        <w:rPr>
          <w:sz w:val="22"/>
          <w:szCs w:val="20"/>
        </w:rPr>
        <w:t xml:space="preserve"> </w:t>
      </w:r>
      <w:r w:rsidR="00823346" w:rsidRPr="00762B21">
        <w:rPr>
          <w:sz w:val="22"/>
          <w:szCs w:val="20"/>
        </w:rPr>
        <w:t>Muste</w:t>
      </w:r>
      <w:r w:rsidR="00042273" w:rsidRPr="00762B21">
        <w:rPr>
          <w:sz w:val="22"/>
          <w:szCs w:val="20"/>
        </w:rPr>
        <w:t>r</w:t>
      </w:r>
      <w:r w:rsidR="00823346" w:rsidRPr="00762B21">
        <w:rPr>
          <w:sz w:val="22"/>
          <w:szCs w:val="20"/>
        </w:rPr>
        <w:t>stadt</w:t>
      </w:r>
      <w:r w:rsidR="00F30E47" w:rsidRPr="00762B21">
        <w:rPr>
          <w:sz w:val="22"/>
          <w:szCs w:val="20"/>
        </w:rPr>
        <w:t xml:space="preserve"> </w:t>
      </w:r>
    </w:p>
    <w:p w14:paraId="5CAA18ED" w14:textId="73C9497E" w:rsidR="00236D4E" w:rsidRPr="00762B21" w:rsidRDefault="00042273" w:rsidP="00F30E47">
      <w:pPr>
        <w:rPr>
          <w:sz w:val="22"/>
          <w:szCs w:val="20"/>
        </w:rPr>
      </w:pPr>
      <w:r w:rsidRPr="00762B21">
        <w:rPr>
          <w:sz w:val="22"/>
          <w:szCs w:val="20"/>
        </w:rPr>
        <w:t>Telefon</w:t>
      </w:r>
      <w:r w:rsidR="00691E04">
        <w:rPr>
          <w:sz w:val="22"/>
          <w:szCs w:val="20"/>
        </w:rPr>
        <w:t>:</w:t>
      </w:r>
      <w:r w:rsidRPr="00762B21">
        <w:rPr>
          <w:sz w:val="22"/>
          <w:szCs w:val="20"/>
        </w:rPr>
        <w:t xml:space="preserve"> </w:t>
      </w:r>
      <w:r w:rsidR="00691E04">
        <w:rPr>
          <w:sz w:val="22"/>
          <w:szCs w:val="20"/>
        </w:rPr>
        <w:t>08131/</w:t>
      </w:r>
      <w:r w:rsidRPr="00762B21">
        <w:rPr>
          <w:sz w:val="22"/>
          <w:szCs w:val="20"/>
        </w:rPr>
        <w:t xml:space="preserve"> 123456</w:t>
      </w:r>
    </w:p>
    <w:p w14:paraId="5CAA18EE" w14:textId="3FE85DB1" w:rsidR="00042273" w:rsidRPr="00762B21" w:rsidRDefault="00691E04" w:rsidP="00F30E47">
      <w:pPr>
        <w:rPr>
          <w:sz w:val="22"/>
          <w:szCs w:val="20"/>
        </w:rPr>
      </w:pPr>
      <w:r>
        <w:rPr>
          <w:sz w:val="22"/>
          <w:szCs w:val="20"/>
        </w:rPr>
        <w:t>E-Mail:</w:t>
      </w:r>
      <w:r w:rsidR="00042273" w:rsidRPr="00762B21">
        <w:rPr>
          <w:sz w:val="22"/>
          <w:szCs w:val="20"/>
        </w:rPr>
        <w:t xml:space="preserve"> </w:t>
      </w:r>
      <w:r w:rsidR="00112107" w:rsidRPr="00762B21">
        <w:rPr>
          <w:sz w:val="22"/>
          <w:szCs w:val="20"/>
        </w:rPr>
        <w:t>s</w:t>
      </w:r>
      <w:r w:rsidR="00823346" w:rsidRPr="00762B21">
        <w:rPr>
          <w:sz w:val="22"/>
          <w:szCs w:val="20"/>
        </w:rPr>
        <w:t>.musterma</w:t>
      </w:r>
      <w:r>
        <w:rPr>
          <w:sz w:val="22"/>
          <w:szCs w:val="20"/>
        </w:rPr>
        <w:t>nn@gmx</w:t>
      </w:r>
      <w:r w:rsidR="00823346" w:rsidRPr="00762B21">
        <w:rPr>
          <w:sz w:val="22"/>
          <w:szCs w:val="20"/>
        </w:rPr>
        <w:t>.de</w:t>
      </w:r>
    </w:p>
    <w:p w14:paraId="5CAA18EF" w14:textId="77777777" w:rsidR="00042273" w:rsidRPr="00762B21" w:rsidRDefault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0" w14:textId="6F19CDB7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1" w14:textId="77777777" w:rsidR="00042273" w:rsidRPr="00762B21" w:rsidRDefault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2" w14:textId="74A5FC3F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3" w14:textId="4BF5E648" w:rsidR="00042273" w:rsidRPr="00762B21" w:rsidRDefault="00042273">
      <w:pPr>
        <w:rPr>
          <w:sz w:val="22"/>
          <w:szCs w:val="20"/>
        </w:rPr>
      </w:pPr>
      <w:r w:rsidRPr="00762B21">
        <w:rPr>
          <w:sz w:val="22"/>
          <w:szCs w:val="20"/>
        </w:rPr>
        <w:t xml:space="preserve">Sparkasse </w:t>
      </w:r>
      <w:r w:rsidR="00823346" w:rsidRPr="00762B21">
        <w:rPr>
          <w:sz w:val="22"/>
          <w:szCs w:val="20"/>
        </w:rPr>
        <w:t>Musterstadt</w:t>
      </w:r>
    </w:p>
    <w:p w14:paraId="5CAA18F4" w14:textId="57C13A3D" w:rsidR="00042273" w:rsidRPr="00762B21" w:rsidRDefault="00042273">
      <w:pPr>
        <w:rPr>
          <w:sz w:val="22"/>
          <w:szCs w:val="20"/>
        </w:rPr>
      </w:pPr>
      <w:r w:rsidRPr="00762B21">
        <w:rPr>
          <w:sz w:val="22"/>
          <w:szCs w:val="20"/>
        </w:rPr>
        <w:t xml:space="preserve">Frau </w:t>
      </w:r>
      <w:r w:rsidR="00823346" w:rsidRPr="00762B21">
        <w:rPr>
          <w:sz w:val="22"/>
          <w:szCs w:val="20"/>
        </w:rPr>
        <w:t>Maria</w:t>
      </w:r>
      <w:r w:rsidRPr="00762B21">
        <w:rPr>
          <w:sz w:val="22"/>
          <w:szCs w:val="20"/>
        </w:rPr>
        <w:t xml:space="preserve"> </w:t>
      </w:r>
      <w:r w:rsidR="00823346" w:rsidRPr="00762B21">
        <w:rPr>
          <w:sz w:val="22"/>
          <w:szCs w:val="20"/>
        </w:rPr>
        <w:t>Musterfrau</w:t>
      </w:r>
    </w:p>
    <w:p w14:paraId="5CAA18F5" w14:textId="33903B4A" w:rsidR="00042273" w:rsidRPr="00762B21" w:rsidRDefault="00042273">
      <w:pPr>
        <w:rPr>
          <w:sz w:val="22"/>
          <w:szCs w:val="20"/>
        </w:rPr>
      </w:pPr>
      <w:r w:rsidRPr="00762B21">
        <w:rPr>
          <w:sz w:val="22"/>
          <w:szCs w:val="20"/>
        </w:rPr>
        <w:t xml:space="preserve">Am </w:t>
      </w:r>
      <w:r w:rsidR="00823346" w:rsidRPr="00762B21">
        <w:rPr>
          <w:sz w:val="22"/>
          <w:szCs w:val="20"/>
        </w:rPr>
        <w:t>See</w:t>
      </w:r>
      <w:r w:rsidRPr="00762B21">
        <w:rPr>
          <w:sz w:val="22"/>
          <w:szCs w:val="20"/>
        </w:rPr>
        <w:t xml:space="preserve"> 28</w:t>
      </w:r>
    </w:p>
    <w:p w14:paraId="5CAA18F6" w14:textId="77777777" w:rsidR="00042273" w:rsidRPr="00762B21" w:rsidRDefault="00823346">
      <w:pPr>
        <w:rPr>
          <w:sz w:val="22"/>
          <w:szCs w:val="20"/>
        </w:rPr>
      </w:pPr>
      <w:r w:rsidRPr="00762B21">
        <w:rPr>
          <w:sz w:val="22"/>
          <w:szCs w:val="20"/>
        </w:rPr>
        <w:t>25843</w:t>
      </w:r>
      <w:r w:rsidR="00042273" w:rsidRPr="00762B21">
        <w:rPr>
          <w:sz w:val="22"/>
          <w:szCs w:val="20"/>
        </w:rPr>
        <w:t xml:space="preserve"> </w:t>
      </w:r>
      <w:r w:rsidRPr="00762B21">
        <w:rPr>
          <w:sz w:val="22"/>
          <w:szCs w:val="20"/>
        </w:rPr>
        <w:t>Musterstadt</w:t>
      </w:r>
    </w:p>
    <w:p w14:paraId="5CAA18F7" w14:textId="765E4804" w:rsidR="00042273" w:rsidRPr="00762B21" w:rsidRDefault="00DA3A02" w:rsidP="00042273">
      <w:pPr>
        <w:jc w:val="right"/>
        <w:rPr>
          <w:sz w:val="22"/>
          <w:szCs w:val="20"/>
        </w:rPr>
      </w:pPr>
      <w:r w:rsidRPr="00762B21">
        <w:rPr>
          <w:sz w:val="22"/>
          <w:szCs w:val="20"/>
        </w:rPr>
        <w:t>Musterstadt</w:t>
      </w:r>
      <w:r w:rsidR="00042273" w:rsidRPr="00762B21">
        <w:rPr>
          <w:sz w:val="22"/>
          <w:szCs w:val="20"/>
        </w:rPr>
        <w:t>, 18. August 20..</w:t>
      </w:r>
    </w:p>
    <w:p w14:paraId="5CAA18F8" w14:textId="77777777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9" w14:textId="77777777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A" w14:textId="50EFB6DE" w:rsidR="00042273" w:rsidRPr="00762B21" w:rsidRDefault="001E5B85">
      <w:pPr>
        <w:rPr>
          <w:b/>
          <w:sz w:val="22"/>
          <w:szCs w:val="20"/>
        </w:rPr>
      </w:pPr>
      <w:r w:rsidRPr="00762B21">
        <w:rPr>
          <w:b/>
          <w:sz w:val="22"/>
          <w:szCs w:val="20"/>
        </w:rPr>
        <w:t>Ausbildung zur Bankkauffrau</w:t>
      </w:r>
    </w:p>
    <w:p w14:paraId="5CAA18FB" w14:textId="77777777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8FC" w14:textId="413146B9" w:rsidR="00042273" w:rsidRPr="00762B21" w:rsidRDefault="00042273" w:rsidP="00042273">
      <w:pPr>
        <w:rPr>
          <w:sz w:val="22"/>
          <w:szCs w:val="20"/>
        </w:rPr>
      </w:pPr>
    </w:p>
    <w:p w14:paraId="5CAA18FD" w14:textId="6DD4C3A5" w:rsidR="00AA1DFD" w:rsidRPr="00762B21" w:rsidRDefault="00AA1DFD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Sehr geehrte Frau Musterfrau,</w:t>
      </w:r>
    </w:p>
    <w:p w14:paraId="5CAA18FE" w14:textId="79515B87" w:rsidR="00AA1DFD" w:rsidRPr="00762B21" w:rsidRDefault="00AA1DFD" w:rsidP="00042273">
      <w:pPr>
        <w:rPr>
          <w:sz w:val="22"/>
          <w:szCs w:val="20"/>
        </w:rPr>
      </w:pPr>
    </w:p>
    <w:p w14:paraId="3EF40EEA" w14:textId="6E50F767" w:rsidR="001E5B85" w:rsidRPr="00762B21" w:rsidRDefault="001E5B85" w:rsidP="001E5B85">
      <w:pPr>
        <w:rPr>
          <w:sz w:val="22"/>
          <w:szCs w:val="20"/>
        </w:rPr>
      </w:pPr>
      <w:r w:rsidRPr="00762B21">
        <w:rPr>
          <w:sz w:val="22"/>
          <w:szCs w:val="20"/>
        </w:rPr>
        <w:t xml:space="preserve">über die Jobmesse in Dachau bin ich auf Sie aufmerksam geworden und bewerbe mich um eine Ausbildung zur </w:t>
      </w:r>
      <w:r w:rsidR="006672D3">
        <w:rPr>
          <w:sz w:val="22"/>
          <w:szCs w:val="20"/>
        </w:rPr>
        <w:t>Bankkauffrau ab September 20..</w:t>
      </w:r>
      <w:r w:rsidRPr="00762B21">
        <w:rPr>
          <w:sz w:val="22"/>
          <w:szCs w:val="20"/>
        </w:rPr>
        <w:t xml:space="preserve"> in Ihrem Unternehmen.</w:t>
      </w:r>
    </w:p>
    <w:p w14:paraId="5CAA1900" w14:textId="77777777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901" w14:textId="6D62FBF8" w:rsidR="00042273" w:rsidRPr="00762B21" w:rsidRDefault="00042273">
      <w:pPr>
        <w:rPr>
          <w:sz w:val="22"/>
          <w:szCs w:val="20"/>
        </w:rPr>
      </w:pPr>
      <w:r w:rsidRPr="00762B21">
        <w:rPr>
          <w:sz w:val="22"/>
          <w:szCs w:val="20"/>
        </w:rPr>
        <w:t xml:space="preserve">Ein vielseitiges Bertriebspraktikum bei der Sparkasse </w:t>
      </w:r>
      <w:r w:rsidR="00823346" w:rsidRPr="00762B21">
        <w:rPr>
          <w:sz w:val="22"/>
          <w:szCs w:val="20"/>
        </w:rPr>
        <w:t>Musterort</w:t>
      </w:r>
      <w:r w:rsidRPr="00762B21">
        <w:rPr>
          <w:sz w:val="22"/>
          <w:szCs w:val="20"/>
        </w:rPr>
        <w:t xml:space="preserve"> absolvierte ich bereits im Hinblick auf meine Interessen und Neigungen. Dort</w:t>
      </w:r>
      <w:r w:rsidR="00BE492A" w:rsidRPr="00762B21">
        <w:rPr>
          <w:sz w:val="22"/>
          <w:szCs w:val="20"/>
        </w:rPr>
        <w:t xml:space="preserve"> hatte ich auch die Möglichkeit</w:t>
      </w:r>
      <w:r w:rsidRPr="00762B21">
        <w:rPr>
          <w:sz w:val="22"/>
          <w:szCs w:val="20"/>
        </w:rPr>
        <w:t xml:space="preserve"> mich umfassend über das Berufsbild der Bankkauffrau zu informieren.</w:t>
      </w:r>
    </w:p>
    <w:p w14:paraId="5CAA1902" w14:textId="77777777" w:rsidR="00042273" w:rsidRPr="00762B21" w:rsidRDefault="00042273" w:rsidP="00042273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4A2A76BC" w14:textId="09695B06" w:rsidR="001E5B85" w:rsidRPr="00762B21" w:rsidRDefault="001E5B85" w:rsidP="00BE492A">
      <w:pPr>
        <w:rPr>
          <w:sz w:val="22"/>
          <w:szCs w:val="20"/>
        </w:rPr>
      </w:pPr>
      <w:r w:rsidRPr="00762B21">
        <w:rPr>
          <w:sz w:val="22"/>
          <w:szCs w:val="20"/>
        </w:rPr>
        <w:t>Zurzeit besuche ich die Jahrgangsstufe 1</w:t>
      </w:r>
      <w:r w:rsidR="006672D3">
        <w:rPr>
          <w:sz w:val="22"/>
          <w:szCs w:val="20"/>
        </w:rPr>
        <w:t>1</w:t>
      </w:r>
      <w:r w:rsidRPr="00762B21">
        <w:rPr>
          <w:sz w:val="22"/>
          <w:szCs w:val="20"/>
        </w:rPr>
        <w:t xml:space="preserve"> des Gymnasiums in Musterort</w:t>
      </w:r>
      <w:r w:rsidR="006672D3">
        <w:rPr>
          <w:sz w:val="22"/>
          <w:szCs w:val="20"/>
        </w:rPr>
        <w:t>. Im Juni</w:t>
      </w:r>
      <w:r w:rsidR="00F30D8F" w:rsidRPr="00762B21">
        <w:rPr>
          <w:sz w:val="22"/>
          <w:szCs w:val="20"/>
        </w:rPr>
        <w:t xml:space="preserve"> 20.. erwerbe</w:t>
      </w:r>
      <w:r w:rsidRPr="00762B21">
        <w:rPr>
          <w:sz w:val="22"/>
          <w:szCs w:val="20"/>
        </w:rPr>
        <w:t xml:space="preserve"> ich die Allgemeine Hochschulreife mit einem </w:t>
      </w:r>
      <w:r w:rsidR="00F30D8F" w:rsidRPr="00762B21">
        <w:rPr>
          <w:sz w:val="22"/>
          <w:szCs w:val="20"/>
        </w:rPr>
        <w:t>guten Notendurchschnitt</w:t>
      </w:r>
      <w:r w:rsidRPr="00762B21">
        <w:rPr>
          <w:sz w:val="22"/>
          <w:szCs w:val="20"/>
        </w:rPr>
        <w:t>. Meine Lieblingsfächer sind Deutsch und Sozialkunde. Mein Interesse für die Materie Geld und Finanzen entdeckte ich während der Teilnahme am Planspiel Börse</w:t>
      </w:r>
      <w:r w:rsidR="00DC04B7">
        <w:rPr>
          <w:sz w:val="22"/>
          <w:szCs w:val="20"/>
        </w:rPr>
        <w:t>,</w:t>
      </w:r>
      <w:bookmarkStart w:id="0" w:name="_GoBack"/>
      <w:bookmarkEnd w:id="0"/>
      <w:r w:rsidRPr="00762B21">
        <w:rPr>
          <w:sz w:val="22"/>
          <w:szCs w:val="20"/>
        </w:rPr>
        <w:t xml:space="preserve"> das mein Sozialkundelehrer als Arbeitsgemeinschaft angeboten hatte. Unter Lehrern und Mitschülern gelte ich als freundlich und aufgeschlossen, was mir sicher im Umgang mit Kunden zugute kommen wird.</w:t>
      </w:r>
    </w:p>
    <w:p w14:paraId="003AB704" w14:textId="77777777" w:rsidR="001E5B85" w:rsidRPr="00762B21" w:rsidRDefault="001E5B85" w:rsidP="00BE492A">
      <w:pPr>
        <w:rPr>
          <w:sz w:val="22"/>
          <w:szCs w:val="20"/>
        </w:rPr>
      </w:pPr>
    </w:p>
    <w:p w14:paraId="678BC77A" w14:textId="77777777" w:rsidR="001E5B85" w:rsidRPr="00762B21" w:rsidRDefault="001E5B85" w:rsidP="001E5B85">
      <w:pPr>
        <w:rPr>
          <w:sz w:val="22"/>
          <w:szCs w:val="20"/>
        </w:rPr>
      </w:pPr>
      <w:r w:rsidRPr="00762B21">
        <w:rPr>
          <w:sz w:val="22"/>
          <w:szCs w:val="20"/>
        </w:rPr>
        <w:t xml:space="preserve">Ich habe mich für Ihre Sparkasse entschieden, da ich während meines Praktikums ein angenehmes Arbeitsklima kennengelernt habe und mir vor allem der Umgang mit Kunden sehr viel Spaß gemacht hat. </w:t>
      </w:r>
    </w:p>
    <w:p w14:paraId="101ACFC9" w14:textId="77777777" w:rsidR="001E5B85" w:rsidRPr="00762B21" w:rsidRDefault="001E5B85" w:rsidP="001E5B85">
      <w:pPr>
        <w:rPr>
          <w:sz w:val="22"/>
          <w:szCs w:val="20"/>
          <w:u w:val="single"/>
        </w:rPr>
      </w:pPr>
      <w:r w:rsidRPr="00762B21">
        <w:rPr>
          <w:sz w:val="22"/>
          <w:szCs w:val="20"/>
          <w:u w:val="single"/>
        </w:rPr>
        <w:t>Alternative:</w:t>
      </w:r>
    </w:p>
    <w:p w14:paraId="6FA21946" w14:textId="77777777" w:rsidR="001E5B85" w:rsidRPr="00762B21" w:rsidRDefault="001E5B85" w:rsidP="001E5B85">
      <w:pPr>
        <w:rPr>
          <w:sz w:val="22"/>
          <w:szCs w:val="20"/>
        </w:rPr>
      </w:pPr>
      <w:r w:rsidRPr="00762B21">
        <w:rPr>
          <w:sz w:val="22"/>
          <w:szCs w:val="20"/>
        </w:rPr>
        <w:t>Ich habe mich die Sparkasse entschieden, da bereits eine Freundin von mir eine Ausbildung bei Ihnen begonnen hat und sich sehr wohl fühlt bei Ihnen.</w:t>
      </w:r>
    </w:p>
    <w:p w14:paraId="5CAA1906" w14:textId="5A19EF86" w:rsidR="00BE492A" w:rsidRPr="00762B21" w:rsidRDefault="00BE492A" w:rsidP="00BE492A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7A9B71CC" w14:textId="77777777" w:rsidR="001E5B85" w:rsidRPr="00762B21" w:rsidRDefault="001E5B85" w:rsidP="001E5B85">
      <w:pPr>
        <w:rPr>
          <w:sz w:val="22"/>
          <w:szCs w:val="20"/>
        </w:rPr>
      </w:pPr>
      <w:r w:rsidRPr="00762B21">
        <w:rPr>
          <w:sz w:val="22"/>
          <w:szCs w:val="20"/>
        </w:rPr>
        <w:t>Gern stelle ich mich Ihnen persönlich vor und freue mich auf eine Einladung zum Vorstellungsgespräch.</w:t>
      </w:r>
    </w:p>
    <w:p w14:paraId="5CAA1908" w14:textId="547874FD" w:rsidR="00BE492A" w:rsidRPr="00762B21" w:rsidRDefault="00BE492A" w:rsidP="00BE492A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475F2E64" w14:textId="77777777" w:rsidR="001E5B85" w:rsidRPr="00762B21" w:rsidRDefault="001E5B85" w:rsidP="00BE492A">
      <w:pPr>
        <w:rPr>
          <w:sz w:val="22"/>
          <w:szCs w:val="20"/>
        </w:rPr>
      </w:pPr>
    </w:p>
    <w:p w14:paraId="5CAA1909" w14:textId="77777777" w:rsidR="00BE492A" w:rsidRPr="00762B21" w:rsidRDefault="00BE492A">
      <w:pPr>
        <w:rPr>
          <w:sz w:val="22"/>
          <w:szCs w:val="20"/>
        </w:rPr>
      </w:pPr>
      <w:r w:rsidRPr="00762B21">
        <w:rPr>
          <w:sz w:val="22"/>
          <w:szCs w:val="20"/>
        </w:rPr>
        <w:t>Mit freundlichen Grüßen</w:t>
      </w:r>
    </w:p>
    <w:p w14:paraId="5CAA190A" w14:textId="290F2D4D" w:rsidR="00BE492A" w:rsidRPr="00762B21" w:rsidRDefault="00BE492A" w:rsidP="00BE492A">
      <w:pPr>
        <w:rPr>
          <w:sz w:val="22"/>
          <w:szCs w:val="20"/>
        </w:rPr>
      </w:pPr>
      <w:r w:rsidRPr="00762B21">
        <w:rPr>
          <w:sz w:val="22"/>
          <w:szCs w:val="20"/>
        </w:rPr>
        <w:t>⁭</w:t>
      </w:r>
    </w:p>
    <w:p w14:paraId="5CAA190D" w14:textId="2FB7A158" w:rsidR="00BE492A" w:rsidRPr="00465CE3" w:rsidRDefault="00BE492A">
      <w:pPr>
        <w:rPr>
          <w:i/>
          <w:sz w:val="22"/>
          <w:szCs w:val="20"/>
        </w:rPr>
      </w:pPr>
      <w:r w:rsidRPr="00762B21">
        <w:rPr>
          <w:i/>
          <w:sz w:val="22"/>
          <w:szCs w:val="20"/>
        </w:rPr>
        <w:t>⁭</w:t>
      </w:r>
      <w:r w:rsidRPr="00465CE3">
        <w:rPr>
          <w:i/>
          <w:sz w:val="22"/>
          <w:szCs w:val="20"/>
        </w:rPr>
        <w:t>Unterschrift</w:t>
      </w:r>
    </w:p>
    <w:p w14:paraId="5CAA190E" w14:textId="1174FE9B" w:rsidR="00BE492A" w:rsidRPr="00762B21" w:rsidRDefault="00465CE3" w:rsidP="00BE492A">
      <w:pPr>
        <w:rPr>
          <w:sz w:val="22"/>
          <w:szCs w:val="20"/>
        </w:rPr>
      </w:pPr>
      <w:r>
        <w:rPr>
          <w:sz w:val="22"/>
          <w:szCs w:val="20"/>
        </w:rPr>
        <w:t xml:space="preserve">Sandra Mustermann </w:t>
      </w:r>
    </w:p>
    <w:p w14:paraId="5CAA190F" w14:textId="3869A156" w:rsidR="00BE492A" w:rsidRPr="00762B21" w:rsidRDefault="00BE492A">
      <w:pPr>
        <w:rPr>
          <w:sz w:val="22"/>
          <w:szCs w:val="20"/>
        </w:rPr>
      </w:pPr>
    </w:p>
    <w:p w14:paraId="5CAA1910" w14:textId="77777777" w:rsidR="00042273" w:rsidRPr="00762B21" w:rsidRDefault="00042273">
      <w:pPr>
        <w:rPr>
          <w:sz w:val="22"/>
          <w:szCs w:val="20"/>
        </w:rPr>
      </w:pPr>
    </w:p>
    <w:p w14:paraId="5CAA1911" w14:textId="77777777" w:rsidR="00BE492A" w:rsidRPr="00762B21" w:rsidRDefault="00BE492A">
      <w:pPr>
        <w:rPr>
          <w:sz w:val="22"/>
          <w:szCs w:val="20"/>
        </w:rPr>
      </w:pPr>
    </w:p>
    <w:p w14:paraId="5CAA1912" w14:textId="77777777" w:rsidR="00BE492A" w:rsidRPr="00762B21" w:rsidRDefault="00BE492A">
      <w:pPr>
        <w:rPr>
          <w:sz w:val="22"/>
          <w:szCs w:val="20"/>
        </w:rPr>
      </w:pPr>
    </w:p>
    <w:p w14:paraId="5CAA1913" w14:textId="77777777" w:rsidR="00BE492A" w:rsidRPr="00762B21" w:rsidRDefault="00BE492A">
      <w:pPr>
        <w:rPr>
          <w:sz w:val="22"/>
          <w:szCs w:val="20"/>
        </w:rPr>
      </w:pPr>
    </w:p>
    <w:p w14:paraId="5CAA1914" w14:textId="77777777" w:rsidR="00BE492A" w:rsidRPr="00762B21" w:rsidRDefault="00BE492A">
      <w:pPr>
        <w:rPr>
          <w:sz w:val="22"/>
          <w:szCs w:val="20"/>
        </w:rPr>
      </w:pPr>
    </w:p>
    <w:sectPr w:rsidR="00BE492A" w:rsidRPr="00762B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73"/>
    <w:rsid w:val="00042273"/>
    <w:rsid w:val="00112107"/>
    <w:rsid w:val="001147D3"/>
    <w:rsid w:val="001E5B85"/>
    <w:rsid w:val="00236D4E"/>
    <w:rsid w:val="00264AFF"/>
    <w:rsid w:val="0036708D"/>
    <w:rsid w:val="00372218"/>
    <w:rsid w:val="00460E0E"/>
    <w:rsid w:val="00465CE3"/>
    <w:rsid w:val="005808C3"/>
    <w:rsid w:val="006672D3"/>
    <w:rsid w:val="00691E04"/>
    <w:rsid w:val="00762B21"/>
    <w:rsid w:val="00823346"/>
    <w:rsid w:val="00962FE7"/>
    <w:rsid w:val="00AA1DFD"/>
    <w:rsid w:val="00B11EAE"/>
    <w:rsid w:val="00BE492A"/>
    <w:rsid w:val="00C20EB0"/>
    <w:rsid w:val="00C53CF9"/>
    <w:rsid w:val="00D27A0E"/>
    <w:rsid w:val="00DA3A02"/>
    <w:rsid w:val="00DC04B7"/>
    <w:rsid w:val="00F30D8F"/>
    <w:rsid w:val="00F3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A1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0422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0422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F5602C3.dotm</Template>
  <TotalTime>0</TotalTime>
  <Pages>1</Pages>
  <Words>236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Carolin Schuhmacher ♦ Grüner Weg 92 ♦ 30625 Hannover ♦ Telefon 0511 123456</vt:lpstr>
    </vt:vector>
  </TitlesOfParts>
  <Company>SI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Carolin Schuhmacher ♦ Grüner Weg 92 ♦ 30625 Hannover ♦ Telefon 0511 123456</dc:title>
  <dc:creator>S1150824</dc:creator>
  <cp:lastModifiedBy>Ulbrich Alexandra</cp:lastModifiedBy>
  <cp:revision>16</cp:revision>
  <dcterms:created xsi:type="dcterms:W3CDTF">2016-01-27T12:32:00Z</dcterms:created>
  <dcterms:modified xsi:type="dcterms:W3CDTF">2016-03-22T14:37:00Z</dcterms:modified>
</cp:coreProperties>
</file>