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1CAAD" w14:textId="70F734D9" w:rsidR="008007AC" w:rsidRPr="003356B9" w:rsidRDefault="008007AC" w:rsidP="005C2411">
      <w:pPr>
        <w:rPr>
          <w:sz w:val="22"/>
          <w:szCs w:val="22"/>
        </w:rPr>
      </w:pPr>
      <w:r w:rsidRPr="003356B9">
        <w:rPr>
          <w:sz w:val="22"/>
          <w:szCs w:val="22"/>
        </w:rPr>
        <w:t>Maria Mustermaier</w:t>
      </w:r>
    </w:p>
    <w:p w14:paraId="4EB27BF5" w14:textId="77777777" w:rsidR="005C2411" w:rsidRPr="003356B9" w:rsidRDefault="005C2411" w:rsidP="005C2411">
      <w:pPr>
        <w:rPr>
          <w:sz w:val="22"/>
          <w:szCs w:val="22"/>
        </w:rPr>
      </w:pPr>
      <w:r w:rsidRPr="003356B9">
        <w:rPr>
          <w:sz w:val="22"/>
          <w:szCs w:val="22"/>
        </w:rPr>
        <w:t xml:space="preserve">Musterstr. 234 </w:t>
      </w:r>
    </w:p>
    <w:p w14:paraId="7571CAAE" w14:textId="48B8084A" w:rsidR="008007AC" w:rsidRPr="003356B9" w:rsidRDefault="005E6A7C" w:rsidP="005C2411">
      <w:pPr>
        <w:rPr>
          <w:sz w:val="22"/>
          <w:szCs w:val="22"/>
        </w:rPr>
      </w:pPr>
      <w:r w:rsidRPr="003356B9">
        <w:rPr>
          <w:sz w:val="22"/>
          <w:szCs w:val="22"/>
        </w:rPr>
        <w:t>85221</w:t>
      </w:r>
      <w:r w:rsidR="008007AC" w:rsidRPr="003356B9">
        <w:rPr>
          <w:sz w:val="22"/>
          <w:szCs w:val="22"/>
        </w:rPr>
        <w:t xml:space="preserve"> Musterstadt</w:t>
      </w:r>
    </w:p>
    <w:p w14:paraId="1C460D73" w14:textId="1B19DEFA" w:rsidR="005C2411" w:rsidRPr="003356B9" w:rsidRDefault="005C2411" w:rsidP="005C2411">
      <w:pPr>
        <w:rPr>
          <w:sz w:val="22"/>
          <w:szCs w:val="22"/>
        </w:rPr>
      </w:pPr>
      <w:r w:rsidRPr="003356B9">
        <w:rPr>
          <w:sz w:val="22"/>
          <w:szCs w:val="22"/>
        </w:rPr>
        <w:t>Telefon</w:t>
      </w:r>
      <w:r w:rsidR="005E6A7C" w:rsidRPr="003356B9">
        <w:rPr>
          <w:sz w:val="22"/>
          <w:szCs w:val="22"/>
        </w:rPr>
        <w:t>:</w:t>
      </w:r>
      <w:r w:rsidR="003356B9">
        <w:rPr>
          <w:sz w:val="22"/>
          <w:szCs w:val="22"/>
        </w:rPr>
        <w:t xml:space="preserve"> 08131/</w:t>
      </w:r>
      <w:r w:rsidRPr="003356B9">
        <w:rPr>
          <w:sz w:val="22"/>
          <w:szCs w:val="22"/>
        </w:rPr>
        <w:t xml:space="preserve"> 123456 </w:t>
      </w:r>
    </w:p>
    <w:p w14:paraId="7571CAAF" w14:textId="6D9671C0" w:rsidR="008007AC" w:rsidRPr="003356B9" w:rsidRDefault="008007AC" w:rsidP="005C2411">
      <w:pPr>
        <w:rPr>
          <w:sz w:val="22"/>
          <w:szCs w:val="22"/>
        </w:rPr>
      </w:pPr>
      <w:r w:rsidRPr="003356B9">
        <w:rPr>
          <w:sz w:val="22"/>
          <w:szCs w:val="22"/>
        </w:rPr>
        <w:t>Mobil</w:t>
      </w:r>
      <w:r w:rsidR="005E6A7C" w:rsidRPr="003356B9">
        <w:rPr>
          <w:sz w:val="22"/>
          <w:szCs w:val="22"/>
        </w:rPr>
        <w:t>:</w:t>
      </w:r>
      <w:r w:rsidRPr="003356B9">
        <w:rPr>
          <w:sz w:val="22"/>
          <w:szCs w:val="22"/>
        </w:rPr>
        <w:t xml:space="preserve"> 0123 123456</w:t>
      </w:r>
    </w:p>
    <w:p w14:paraId="7571CAB0" w14:textId="7312EAA3" w:rsidR="008007AC" w:rsidRPr="003356B9" w:rsidRDefault="008007AC" w:rsidP="005C2411">
      <w:pPr>
        <w:rPr>
          <w:sz w:val="22"/>
          <w:szCs w:val="22"/>
        </w:rPr>
      </w:pPr>
      <w:r w:rsidRPr="003356B9">
        <w:rPr>
          <w:sz w:val="22"/>
          <w:szCs w:val="22"/>
        </w:rPr>
        <w:t>E-Mail: mariamustermaier@</w:t>
      </w:r>
      <w:r w:rsidR="003356B9">
        <w:rPr>
          <w:sz w:val="22"/>
          <w:szCs w:val="22"/>
        </w:rPr>
        <w:t>gmail.com</w:t>
      </w:r>
    </w:p>
    <w:p w14:paraId="7571CAB1" w14:textId="77777777" w:rsidR="00EE156B" w:rsidRPr="003356B9" w:rsidRDefault="00EE156B" w:rsidP="008007AC">
      <w:pPr>
        <w:jc w:val="center"/>
        <w:rPr>
          <w:sz w:val="22"/>
          <w:szCs w:val="22"/>
        </w:rPr>
      </w:pPr>
    </w:p>
    <w:p w14:paraId="7571CAB2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3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4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5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6" w14:textId="77777777" w:rsidR="00EE156B" w:rsidRPr="003356B9" w:rsidRDefault="00834992">
      <w:pPr>
        <w:rPr>
          <w:sz w:val="22"/>
          <w:szCs w:val="22"/>
        </w:rPr>
      </w:pPr>
      <w:r w:rsidRPr="003356B9">
        <w:rPr>
          <w:sz w:val="22"/>
          <w:szCs w:val="22"/>
        </w:rPr>
        <w:t>Muster</w:t>
      </w:r>
      <w:r w:rsidR="00EE156B" w:rsidRPr="003356B9">
        <w:rPr>
          <w:sz w:val="22"/>
          <w:szCs w:val="22"/>
        </w:rPr>
        <w:t>werke AG</w:t>
      </w:r>
    </w:p>
    <w:p w14:paraId="7571CAB7" w14:textId="77777777" w:rsidR="00EE156B" w:rsidRPr="003356B9" w:rsidRDefault="00EE156B">
      <w:pPr>
        <w:rPr>
          <w:sz w:val="22"/>
          <w:szCs w:val="22"/>
        </w:rPr>
      </w:pPr>
      <w:r w:rsidRPr="003356B9">
        <w:rPr>
          <w:sz w:val="22"/>
          <w:szCs w:val="22"/>
        </w:rPr>
        <w:t xml:space="preserve">Frau Sandra </w:t>
      </w:r>
      <w:r w:rsidR="00834992" w:rsidRPr="003356B9">
        <w:rPr>
          <w:sz w:val="22"/>
          <w:szCs w:val="22"/>
        </w:rPr>
        <w:t>Musterle</w:t>
      </w:r>
    </w:p>
    <w:p w14:paraId="7571CAB8" w14:textId="77777777" w:rsidR="00EE156B" w:rsidRPr="003356B9" w:rsidRDefault="00834992">
      <w:pPr>
        <w:rPr>
          <w:sz w:val="22"/>
          <w:szCs w:val="22"/>
        </w:rPr>
      </w:pPr>
      <w:r w:rsidRPr="003356B9">
        <w:rPr>
          <w:sz w:val="22"/>
          <w:szCs w:val="22"/>
        </w:rPr>
        <w:t>Am Musterhang 2</w:t>
      </w:r>
    </w:p>
    <w:p w14:paraId="7571CAB9" w14:textId="77777777" w:rsidR="00EE156B" w:rsidRPr="003356B9" w:rsidRDefault="00834992">
      <w:pPr>
        <w:rPr>
          <w:sz w:val="22"/>
          <w:szCs w:val="22"/>
        </w:rPr>
      </w:pPr>
      <w:r w:rsidRPr="003356B9">
        <w:rPr>
          <w:sz w:val="22"/>
          <w:szCs w:val="22"/>
        </w:rPr>
        <w:t>12345</w:t>
      </w:r>
      <w:r w:rsidR="00EE156B" w:rsidRPr="003356B9">
        <w:rPr>
          <w:sz w:val="22"/>
          <w:szCs w:val="22"/>
        </w:rPr>
        <w:t xml:space="preserve"> </w:t>
      </w:r>
      <w:r w:rsidRPr="003356B9">
        <w:rPr>
          <w:sz w:val="22"/>
          <w:szCs w:val="22"/>
        </w:rPr>
        <w:t>Musterstadt</w:t>
      </w:r>
    </w:p>
    <w:p w14:paraId="7571CABA" w14:textId="77777777" w:rsidR="00EE156B" w:rsidRPr="003356B9" w:rsidRDefault="00834992" w:rsidP="00EE156B">
      <w:pPr>
        <w:jc w:val="right"/>
        <w:rPr>
          <w:sz w:val="22"/>
          <w:szCs w:val="22"/>
        </w:rPr>
      </w:pPr>
      <w:r w:rsidRPr="003356B9">
        <w:rPr>
          <w:sz w:val="22"/>
          <w:szCs w:val="22"/>
        </w:rPr>
        <w:t>Musterstadt</w:t>
      </w:r>
      <w:r w:rsidR="00EE156B" w:rsidRPr="003356B9">
        <w:rPr>
          <w:sz w:val="22"/>
          <w:szCs w:val="22"/>
        </w:rPr>
        <w:t>, 15. Mai 20..</w:t>
      </w:r>
    </w:p>
    <w:p w14:paraId="7571CABB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C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D" w14:textId="7F7C6E05" w:rsidR="00EE156B" w:rsidRPr="003356B9" w:rsidRDefault="002601E1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Ausbildung zur Industriekauffrau</w:t>
      </w:r>
    </w:p>
    <w:p w14:paraId="7571CABE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BF" w14:textId="77777777" w:rsidR="00EE156B" w:rsidRPr="003356B9" w:rsidRDefault="00EE156B">
      <w:pPr>
        <w:rPr>
          <w:sz w:val="22"/>
          <w:szCs w:val="22"/>
        </w:rPr>
      </w:pPr>
      <w:r w:rsidRPr="003356B9">
        <w:rPr>
          <w:sz w:val="22"/>
          <w:szCs w:val="22"/>
        </w:rPr>
        <w:t xml:space="preserve">Sehr geehrte Frau </w:t>
      </w:r>
      <w:r w:rsidR="00834992" w:rsidRPr="003356B9">
        <w:rPr>
          <w:sz w:val="22"/>
          <w:szCs w:val="22"/>
        </w:rPr>
        <w:t>Musterle</w:t>
      </w:r>
      <w:r w:rsidRPr="003356B9">
        <w:rPr>
          <w:sz w:val="22"/>
          <w:szCs w:val="22"/>
        </w:rPr>
        <w:t>,</w:t>
      </w:r>
    </w:p>
    <w:p w14:paraId="7571CAC0" w14:textId="77777777" w:rsidR="00EE156B" w:rsidRPr="003356B9" w:rsidRDefault="00EE156B" w:rsidP="00EE156B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64ECBCAF" w14:textId="77777777" w:rsidR="005C2411" w:rsidRPr="003356B9" w:rsidRDefault="005C2411" w:rsidP="00827FB1">
      <w:pPr>
        <w:rPr>
          <w:sz w:val="22"/>
          <w:szCs w:val="22"/>
        </w:rPr>
      </w:pPr>
      <w:r w:rsidRPr="003356B9">
        <w:rPr>
          <w:sz w:val="22"/>
          <w:szCs w:val="22"/>
        </w:rPr>
        <w:t>g</w:t>
      </w:r>
      <w:r w:rsidR="00456A94" w:rsidRPr="003356B9">
        <w:rPr>
          <w:sz w:val="22"/>
          <w:szCs w:val="22"/>
        </w:rPr>
        <w:t xml:space="preserve">erne möchte ich </w:t>
      </w:r>
      <w:r w:rsidR="008007AC" w:rsidRPr="003356B9">
        <w:rPr>
          <w:sz w:val="22"/>
          <w:szCs w:val="22"/>
        </w:rPr>
        <w:t>mich bei Ihnen als</w:t>
      </w:r>
      <w:r w:rsidR="00456A94" w:rsidRPr="003356B9">
        <w:rPr>
          <w:sz w:val="22"/>
          <w:szCs w:val="22"/>
        </w:rPr>
        <w:t xml:space="preserve"> Industriekauffrau </w:t>
      </w:r>
      <w:r w:rsidR="001C3B11" w:rsidRPr="003356B9">
        <w:rPr>
          <w:sz w:val="22"/>
          <w:szCs w:val="22"/>
        </w:rPr>
        <w:t>bewerben</w:t>
      </w:r>
      <w:r w:rsidR="00456A94" w:rsidRPr="003356B9">
        <w:rPr>
          <w:sz w:val="22"/>
          <w:szCs w:val="22"/>
        </w:rPr>
        <w:t xml:space="preserve">. </w:t>
      </w:r>
      <w:r w:rsidRPr="003356B9">
        <w:rPr>
          <w:sz w:val="22"/>
          <w:szCs w:val="22"/>
        </w:rPr>
        <w:t>Bereits auf Ihrer Internet-Seite konnte ich entnehmen, dass Sie zum 1. September 20.. Ausbildungsplätze zu vergeben haben.</w:t>
      </w:r>
    </w:p>
    <w:p w14:paraId="1083D7E3" w14:textId="77777777" w:rsidR="005C2411" w:rsidRPr="003356B9" w:rsidRDefault="005C2411" w:rsidP="00827FB1">
      <w:pPr>
        <w:rPr>
          <w:sz w:val="22"/>
          <w:szCs w:val="22"/>
        </w:rPr>
      </w:pPr>
    </w:p>
    <w:p w14:paraId="7571CAC4" w14:textId="4F891EFA" w:rsidR="00456A94" w:rsidRPr="003356B9" w:rsidRDefault="005C2411" w:rsidP="00456A94">
      <w:pPr>
        <w:rPr>
          <w:sz w:val="22"/>
          <w:szCs w:val="22"/>
        </w:rPr>
      </w:pPr>
      <w:r w:rsidRPr="003356B9">
        <w:rPr>
          <w:sz w:val="22"/>
          <w:szCs w:val="22"/>
        </w:rPr>
        <w:t>In den Osterferien 20.. habe ich ein</w:t>
      </w:r>
      <w:r w:rsidR="00456A94" w:rsidRPr="003356B9">
        <w:rPr>
          <w:sz w:val="22"/>
          <w:szCs w:val="22"/>
        </w:rPr>
        <w:t xml:space="preserve"> Betriebspraktikum bei der </w:t>
      </w:r>
      <w:r w:rsidR="00834992" w:rsidRPr="003356B9">
        <w:rPr>
          <w:sz w:val="22"/>
          <w:szCs w:val="22"/>
        </w:rPr>
        <w:t>Musterdorfer</w:t>
      </w:r>
      <w:r w:rsidR="00456A94" w:rsidRPr="003356B9">
        <w:rPr>
          <w:sz w:val="22"/>
          <w:szCs w:val="22"/>
        </w:rPr>
        <w:t xml:space="preserve"> Trockengarn KG absolviert.</w:t>
      </w:r>
      <w:r w:rsidRPr="003356B9">
        <w:rPr>
          <w:sz w:val="22"/>
          <w:szCs w:val="22"/>
        </w:rPr>
        <w:t xml:space="preserve"> </w:t>
      </w:r>
      <w:r w:rsidR="00456A94" w:rsidRPr="003356B9">
        <w:rPr>
          <w:sz w:val="22"/>
          <w:szCs w:val="22"/>
        </w:rPr>
        <w:t>⁭</w:t>
      </w:r>
    </w:p>
    <w:p w14:paraId="7571CAC5" w14:textId="77777777" w:rsidR="00456A94" w:rsidRPr="003356B9" w:rsidRDefault="000B2FCE">
      <w:pPr>
        <w:rPr>
          <w:sz w:val="22"/>
          <w:szCs w:val="22"/>
        </w:rPr>
      </w:pPr>
      <w:r w:rsidRPr="003356B9">
        <w:rPr>
          <w:sz w:val="22"/>
          <w:szCs w:val="22"/>
        </w:rPr>
        <w:t xml:space="preserve">Während meines Praktikums konnte ich bereits </w:t>
      </w:r>
      <w:r w:rsidR="00456A94" w:rsidRPr="003356B9">
        <w:rPr>
          <w:sz w:val="22"/>
          <w:szCs w:val="22"/>
        </w:rPr>
        <w:t>Aufgaben, wie Kalkulieren und Aufträge abrechnen</w:t>
      </w:r>
      <w:r w:rsidRPr="003356B9">
        <w:rPr>
          <w:sz w:val="22"/>
          <w:szCs w:val="22"/>
        </w:rPr>
        <w:t>, näher kennen lernen. Auch in der Schule zeige ich einen</w:t>
      </w:r>
      <w:r w:rsidR="00456A94" w:rsidRPr="003356B9">
        <w:rPr>
          <w:sz w:val="22"/>
          <w:szCs w:val="22"/>
        </w:rPr>
        <w:t xml:space="preserve"> ausgeprägten Sinn für Zahlen und Zusammenhänge.</w:t>
      </w:r>
    </w:p>
    <w:p w14:paraId="7571CAC6" w14:textId="77777777" w:rsidR="00456A94" w:rsidRPr="003356B9" w:rsidRDefault="00456A94" w:rsidP="00456A94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C7" w14:textId="77777777" w:rsidR="00456A94" w:rsidRPr="003356B9" w:rsidRDefault="00456A94">
      <w:pPr>
        <w:rPr>
          <w:sz w:val="22"/>
          <w:szCs w:val="22"/>
        </w:rPr>
      </w:pPr>
      <w:r w:rsidRPr="003356B9">
        <w:rPr>
          <w:sz w:val="22"/>
          <w:szCs w:val="22"/>
        </w:rPr>
        <w:t xml:space="preserve">Nach dem Realschulabschluss im Juni </w:t>
      </w:r>
      <w:r w:rsidR="001C3B11" w:rsidRPr="003356B9">
        <w:rPr>
          <w:sz w:val="22"/>
          <w:szCs w:val="22"/>
        </w:rPr>
        <w:t>20..</w:t>
      </w:r>
      <w:r w:rsidR="000B2FCE" w:rsidRPr="003356B9">
        <w:rPr>
          <w:sz w:val="22"/>
          <w:szCs w:val="22"/>
        </w:rPr>
        <w:t>,</w:t>
      </w:r>
      <w:r w:rsidRPr="003356B9">
        <w:rPr>
          <w:sz w:val="22"/>
          <w:szCs w:val="22"/>
        </w:rPr>
        <w:t xml:space="preserve"> </w:t>
      </w:r>
      <w:r w:rsidR="000B2FCE" w:rsidRPr="003356B9">
        <w:rPr>
          <w:sz w:val="22"/>
          <w:szCs w:val="22"/>
        </w:rPr>
        <w:t>möchte ich eine Ausbildung beginnen. Dabei ist mir wichtig, mein</w:t>
      </w:r>
      <w:r w:rsidRPr="003356B9">
        <w:rPr>
          <w:sz w:val="22"/>
          <w:szCs w:val="22"/>
        </w:rPr>
        <w:t xml:space="preserve"> Interesse für kaufmännische Fragenstellungen, meine Leistungsbereitschaft und meine zuverlässige, freundliche Art zur Geltung</w:t>
      </w:r>
      <w:r w:rsidR="000B2FCE" w:rsidRPr="003356B9">
        <w:rPr>
          <w:sz w:val="22"/>
          <w:szCs w:val="22"/>
        </w:rPr>
        <w:t xml:space="preserve"> zu bringen</w:t>
      </w:r>
      <w:r w:rsidRPr="003356B9">
        <w:rPr>
          <w:sz w:val="22"/>
          <w:szCs w:val="22"/>
        </w:rPr>
        <w:t>.</w:t>
      </w:r>
    </w:p>
    <w:p w14:paraId="5A762E7E" w14:textId="77777777" w:rsidR="005C2411" w:rsidRPr="003356B9" w:rsidRDefault="005C2411">
      <w:pPr>
        <w:rPr>
          <w:sz w:val="22"/>
          <w:szCs w:val="22"/>
        </w:rPr>
      </w:pPr>
    </w:p>
    <w:p w14:paraId="02E2712B" w14:textId="07A7CEB6" w:rsidR="005C2411" w:rsidRPr="003356B9" w:rsidRDefault="005C2411">
      <w:pPr>
        <w:rPr>
          <w:sz w:val="22"/>
          <w:szCs w:val="22"/>
        </w:rPr>
      </w:pPr>
      <w:r w:rsidRPr="003356B9">
        <w:rPr>
          <w:sz w:val="22"/>
          <w:szCs w:val="22"/>
        </w:rPr>
        <w:t>Die Musterdorfer Trockengarn KG steht für ein erfolgreiches und sicheres Unternehmen im Landkreis Dachau.</w:t>
      </w:r>
    </w:p>
    <w:p w14:paraId="7571CAC8" w14:textId="77777777" w:rsidR="00456A94" w:rsidRPr="003356B9" w:rsidRDefault="00456A94" w:rsidP="00456A94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C9" w14:textId="77777777" w:rsidR="00456A94" w:rsidRPr="003356B9" w:rsidRDefault="000B2FCE">
      <w:pPr>
        <w:rPr>
          <w:sz w:val="22"/>
          <w:szCs w:val="22"/>
        </w:rPr>
      </w:pPr>
      <w:r w:rsidRPr="003356B9">
        <w:rPr>
          <w:sz w:val="22"/>
          <w:szCs w:val="22"/>
        </w:rPr>
        <w:t>Deshalb möchte ich mich bei Ihnen vorstellen.</w:t>
      </w:r>
      <w:r w:rsidR="00456A94" w:rsidRPr="003356B9">
        <w:rPr>
          <w:sz w:val="22"/>
          <w:szCs w:val="22"/>
        </w:rPr>
        <w:t xml:space="preserve"> Ich freue mich auf Ihren Terminvorschlag für ein persönliches Gespräch.</w:t>
      </w:r>
    </w:p>
    <w:p w14:paraId="7571CACA" w14:textId="77777777" w:rsidR="00456A94" w:rsidRPr="003356B9" w:rsidRDefault="00456A94" w:rsidP="00456A94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CB" w14:textId="77777777" w:rsidR="00456A94" w:rsidRPr="003356B9" w:rsidRDefault="00456A94">
      <w:pPr>
        <w:rPr>
          <w:sz w:val="22"/>
          <w:szCs w:val="22"/>
        </w:rPr>
      </w:pPr>
      <w:r w:rsidRPr="003356B9">
        <w:rPr>
          <w:sz w:val="22"/>
          <w:szCs w:val="22"/>
        </w:rPr>
        <w:t>Mit freundlichen Grüßen</w:t>
      </w:r>
    </w:p>
    <w:p w14:paraId="7571CACC" w14:textId="77777777" w:rsidR="00456A94" w:rsidRPr="003356B9" w:rsidRDefault="00456A94" w:rsidP="00456A94">
      <w:pPr>
        <w:rPr>
          <w:sz w:val="22"/>
          <w:szCs w:val="22"/>
        </w:rPr>
      </w:pPr>
      <w:r w:rsidRPr="003356B9">
        <w:rPr>
          <w:sz w:val="22"/>
          <w:szCs w:val="22"/>
        </w:rPr>
        <w:t>⁭</w:t>
      </w:r>
    </w:p>
    <w:p w14:paraId="7571CACF" w14:textId="1F31D91D" w:rsidR="00456A94" w:rsidRPr="00371DFB" w:rsidRDefault="00456A94">
      <w:pPr>
        <w:rPr>
          <w:i/>
          <w:sz w:val="22"/>
          <w:szCs w:val="22"/>
        </w:rPr>
      </w:pPr>
      <w:r w:rsidRPr="003356B9">
        <w:rPr>
          <w:sz w:val="22"/>
          <w:szCs w:val="22"/>
        </w:rPr>
        <w:t>⁭</w:t>
      </w:r>
      <w:r w:rsidRPr="00371DFB">
        <w:rPr>
          <w:i/>
          <w:sz w:val="22"/>
          <w:szCs w:val="22"/>
        </w:rPr>
        <w:t>Unterschrift</w:t>
      </w:r>
    </w:p>
    <w:p w14:paraId="7571CAD0" w14:textId="5662EF52" w:rsidR="00456A94" w:rsidRPr="003356B9" w:rsidRDefault="00371DFB" w:rsidP="00456A94">
      <w:pPr>
        <w:rPr>
          <w:sz w:val="22"/>
          <w:szCs w:val="22"/>
        </w:rPr>
      </w:pPr>
      <w:r>
        <w:rPr>
          <w:sz w:val="22"/>
          <w:szCs w:val="22"/>
        </w:rPr>
        <w:t>Maria Mustermaier</w:t>
      </w:r>
    </w:p>
    <w:p w14:paraId="7571CAD1" w14:textId="77777777" w:rsidR="008007AC" w:rsidRPr="003356B9" w:rsidRDefault="008007AC" w:rsidP="00456A94">
      <w:pPr>
        <w:rPr>
          <w:sz w:val="22"/>
          <w:szCs w:val="22"/>
        </w:rPr>
      </w:pPr>
    </w:p>
    <w:p w14:paraId="7571CAD3" w14:textId="77777777" w:rsidR="00456A94" w:rsidRPr="003356B9" w:rsidRDefault="00456A94">
      <w:pPr>
        <w:rPr>
          <w:sz w:val="22"/>
          <w:szCs w:val="22"/>
        </w:rPr>
      </w:pPr>
    </w:p>
    <w:p w14:paraId="7571CAD4" w14:textId="77777777" w:rsidR="00456A94" w:rsidRPr="003356B9" w:rsidRDefault="00456A94">
      <w:pPr>
        <w:rPr>
          <w:sz w:val="22"/>
          <w:szCs w:val="22"/>
        </w:rPr>
      </w:pPr>
    </w:p>
    <w:p w14:paraId="7571CAD5" w14:textId="77777777" w:rsidR="00456A94" w:rsidRPr="003356B9" w:rsidRDefault="00456A94">
      <w:pPr>
        <w:rPr>
          <w:sz w:val="22"/>
          <w:szCs w:val="22"/>
        </w:rPr>
      </w:pPr>
    </w:p>
    <w:p w14:paraId="7571CAD6" w14:textId="77777777" w:rsidR="00456A94" w:rsidRPr="003356B9" w:rsidRDefault="00456A94">
      <w:pPr>
        <w:rPr>
          <w:sz w:val="22"/>
          <w:szCs w:val="22"/>
        </w:rPr>
      </w:pPr>
    </w:p>
    <w:p w14:paraId="7571CAD7" w14:textId="77777777" w:rsidR="00FD2604" w:rsidRPr="003356B9" w:rsidRDefault="00FD2604">
      <w:pPr>
        <w:rPr>
          <w:sz w:val="22"/>
          <w:szCs w:val="22"/>
        </w:rPr>
      </w:pPr>
    </w:p>
    <w:p w14:paraId="7571CAD8" w14:textId="77777777" w:rsidR="00FD2604" w:rsidRPr="003356B9" w:rsidRDefault="00FD2604">
      <w:pPr>
        <w:rPr>
          <w:sz w:val="22"/>
          <w:szCs w:val="22"/>
        </w:rPr>
      </w:pPr>
    </w:p>
    <w:p w14:paraId="7571CAD9" w14:textId="77777777" w:rsidR="00FD2604" w:rsidRPr="003356B9" w:rsidRDefault="00FD2604">
      <w:pPr>
        <w:rPr>
          <w:sz w:val="22"/>
          <w:szCs w:val="22"/>
        </w:rPr>
      </w:pPr>
    </w:p>
    <w:p w14:paraId="7571CADA" w14:textId="77777777" w:rsidR="00FD2604" w:rsidRPr="003356B9" w:rsidRDefault="00FD2604">
      <w:pPr>
        <w:rPr>
          <w:sz w:val="22"/>
          <w:szCs w:val="22"/>
        </w:rPr>
      </w:pPr>
    </w:p>
    <w:p w14:paraId="7571CADB" w14:textId="77777777" w:rsidR="00456A94" w:rsidRPr="003356B9" w:rsidRDefault="00456A94" w:rsidP="00834992">
      <w:pPr>
        <w:jc w:val="center"/>
        <w:rPr>
          <w:sz w:val="22"/>
          <w:szCs w:val="22"/>
        </w:rPr>
      </w:pPr>
      <w:bookmarkStart w:id="0" w:name="_GoBack"/>
      <w:bookmarkEnd w:id="0"/>
    </w:p>
    <w:sectPr w:rsidR="00456A94" w:rsidRPr="003356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1FDF"/>
    <w:multiLevelType w:val="multilevel"/>
    <w:tmpl w:val="3504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224F97"/>
    <w:multiLevelType w:val="multilevel"/>
    <w:tmpl w:val="2FECEA82"/>
    <w:lvl w:ilvl="0">
      <w:start w:val="1"/>
      <w:numFmt w:val="bullet"/>
      <w:lvlText w:val="-"/>
      <w:lvlJc w:val="left"/>
      <w:pPr>
        <w:tabs>
          <w:tab w:val="num" w:pos="454"/>
        </w:tabs>
        <w:ind w:left="454" w:hanging="341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072EF4"/>
    <w:multiLevelType w:val="multilevel"/>
    <w:tmpl w:val="3504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A37AB9"/>
    <w:multiLevelType w:val="multilevel"/>
    <w:tmpl w:val="B492D0D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B1284A"/>
    <w:multiLevelType w:val="multilevel"/>
    <w:tmpl w:val="E3363D48"/>
    <w:lvl w:ilvl="0">
      <w:start w:val="1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FF6027"/>
    <w:multiLevelType w:val="hybridMultilevel"/>
    <w:tmpl w:val="11B0DF98"/>
    <w:lvl w:ilvl="0" w:tplc="772661AA">
      <w:start w:val="1"/>
      <w:numFmt w:val="bullet"/>
      <w:lvlText w:val="-"/>
      <w:lvlJc w:val="left"/>
      <w:pPr>
        <w:tabs>
          <w:tab w:val="num" w:pos="340"/>
        </w:tabs>
        <w:ind w:left="340" w:hanging="227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FF0992"/>
    <w:multiLevelType w:val="multilevel"/>
    <w:tmpl w:val="043CC636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AF5DE7"/>
    <w:multiLevelType w:val="hybridMultilevel"/>
    <w:tmpl w:val="64B4D68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1B3010"/>
    <w:multiLevelType w:val="hybridMultilevel"/>
    <w:tmpl w:val="2FECEA82"/>
    <w:lvl w:ilvl="0" w:tplc="0A04B17A">
      <w:start w:val="1"/>
      <w:numFmt w:val="bullet"/>
      <w:lvlText w:val="-"/>
      <w:lvlJc w:val="left"/>
      <w:pPr>
        <w:tabs>
          <w:tab w:val="num" w:pos="454"/>
        </w:tabs>
        <w:ind w:left="454" w:hanging="341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3079CD"/>
    <w:multiLevelType w:val="hybridMultilevel"/>
    <w:tmpl w:val="043CC636"/>
    <w:lvl w:ilvl="0" w:tplc="66625AFE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843BCB"/>
    <w:multiLevelType w:val="hybridMultilevel"/>
    <w:tmpl w:val="243C71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CD7107"/>
    <w:multiLevelType w:val="hybridMultilevel"/>
    <w:tmpl w:val="E3363D48"/>
    <w:lvl w:ilvl="0" w:tplc="1DC8F5C6">
      <w:start w:val="1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6B6D79"/>
    <w:multiLevelType w:val="hybridMultilevel"/>
    <w:tmpl w:val="35042D8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49A0BDA"/>
    <w:multiLevelType w:val="hybridMultilevel"/>
    <w:tmpl w:val="B492D0DA"/>
    <w:lvl w:ilvl="0" w:tplc="58CE48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2"/>
  </w:num>
  <w:num w:numId="5">
    <w:abstractNumId w:val="0"/>
  </w:num>
  <w:num w:numId="6">
    <w:abstractNumId w:val="13"/>
  </w:num>
  <w:num w:numId="7">
    <w:abstractNumId w:val="3"/>
  </w:num>
  <w:num w:numId="8">
    <w:abstractNumId w:val="9"/>
  </w:num>
  <w:num w:numId="9">
    <w:abstractNumId w:val="6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56B"/>
    <w:rsid w:val="000B2FCE"/>
    <w:rsid w:val="001C3B11"/>
    <w:rsid w:val="00236D4E"/>
    <w:rsid w:val="002601E1"/>
    <w:rsid w:val="00264AFF"/>
    <w:rsid w:val="003356B9"/>
    <w:rsid w:val="00371DFB"/>
    <w:rsid w:val="00456A94"/>
    <w:rsid w:val="005C2411"/>
    <w:rsid w:val="005E6A7C"/>
    <w:rsid w:val="008007AC"/>
    <w:rsid w:val="00827FB1"/>
    <w:rsid w:val="00834992"/>
    <w:rsid w:val="009566E0"/>
    <w:rsid w:val="00C20EB0"/>
    <w:rsid w:val="00C53CF9"/>
    <w:rsid w:val="00EE156B"/>
    <w:rsid w:val="00FD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1CA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456A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456A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231A1F6D.dotm</Template>
  <TotalTime>0</TotalTime>
  <Pages>1</Pages>
  <Words>184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Sabine Himmelreich</vt:lpstr>
    </vt:vector>
  </TitlesOfParts>
  <Company>SI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Sabine Himmelreich</dc:title>
  <dc:creator>S1150824</dc:creator>
  <cp:lastModifiedBy>Ulbrich Alexandra</cp:lastModifiedBy>
  <cp:revision>7</cp:revision>
  <dcterms:created xsi:type="dcterms:W3CDTF">2016-01-27T14:15:00Z</dcterms:created>
  <dcterms:modified xsi:type="dcterms:W3CDTF">2016-02-19T09:46:00Z</dcterms:modified>
</cp:coreProperties>
</file>